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90DBF" w14:textId="1FBAD561" w:rsidR="0090145A" w:rsidRPr="0090145A" w:rsidRDefault="0090145A" w:rsidP="0090145A">
      <w:pPr>
        <w:spacing w:before="60"/>
        <w:jc w:val="right"/>
        <w:rPr>
          <w:rFonts w:eastAsia="Times New Roman" w:cs="Times New Roman"/>
          <w:b/>
          <w:sz w:val="32"/>
          <w:szCs w:val="32"/>
        </w:rPr>
      </w:pPr>
    </w:p>
    <w:p w14:paraId="2A115884" w14:textId="5D98A61B" w:rsidR="00D70F99" w:rsidRDefault="00611373" w:rsidP="00D70F99">
      <w:pPr>
        <w:spacing w:before="60"/>
        <w:jc w:val="right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noProof/>
          <w:sz w:val="32"/>
          <w:szCs w:val="32"/>
          <w:lang w:val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2C13D" wp14:editId="7D4E417A">
                <wp:simplePos x="0" y="0"/>
                <wp:positionH relativeFrom="page">
                  <wp:posOffset>533400</wp:posOffset>
                </wp:positionH>
                <wp:positionV relativeFrom="page">
                  <wp:posOffset>1466850</wp:posOffset>
                </wp:positionV>
                <wp:extent cx="4156710" cy="105537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6710" cy="105537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D8255" w14:textId="77777777" w:rsidR="00B738ED" w:rsidRPr="00611373" w:rsidRDefault="00B738ED" w:rsidP="0090145A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611373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Klassenbuch</w:t>
                            </w:r>
                          </w:p>
                          <w:p w14:paraId="413123E5" w14:textId="31FA236B" w:rsidR="00B738ED" w:rsidRPr="00611373" w:rsidRDefault="00B738ED" w:rsidP="0090145A">
                            <w:pPr>
                              <w:spacing w:before="240"/>
                              <w:jc w:val="center"/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611373"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</w:rPr>
                              <w:t>S</w:t>
                            </w:r>
                            <w:r w:rsidRPr="00611373"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  <w:lang w:val="vi-VN"/>
                              </w:rPr>
                              <w:t>ổ đầu bài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2pt;margin-top:115.5pt;width:342pt;height:83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" fillcolor="#5b7b7c" stroked="f">
                <v:textbox inset="0,0,0,0">
                  <w:txbxContent>
                    <w:p w14:paraId="642D8255" w14:textId="77777777" w:rsidR="000D48A4" w:rsidRPr="00611373" w:rsidRDefault="000D48A4" w:rsidP="0090145A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611373">
                        <w:rPr>
                          <w:b/>
                          <w:color w:val="FFFFFF"/>
                          <w:sz w:val="40"/>
                          <w:szCs w:val="40"/>
                        </w:rPr>
                        <w:t>Klassenbuch</w:t>
                      </w:r>
                    </w:p>
                    <w:p w14:paraId="413123E5" w14:textId="31FA236B" w:rsidR="000D48A4" w:rsidRPr="00611373" w:rsidRDefault="000D48A4" w:rsidP="0090145A">
                      <w:pPr>
                        <w:spacing w:before="240"/>
                        <w:jc w:val="center"/>
                        <w:rPr>
                          <w:b/>
                          <w:i/>
                          <w:color w:val="FFFFFF"/>
                          <w:sz w:val="40"/>
                          <w:szCs w:val="40"/>
                          <w:lang w:val="vi-VN"/>
                        </w:rPr>
                      </w:pPr>
                      <w:r w:rsidRPr="00611373">
                        <w:rPr>
                          <w:b/>
                          <w:i/>
                          <w:color w:val="FFFFFF"/>
                          <w:sz w:val="40"/>
                          <w:szCs w:val="40"/>
                        </w:rPr>
                        <w:t>S</w:t>
                      </w:r>
                      <w:r w:rsidRPr="00611373">
                        <w:rPr>
                          <w:b/>
                          <w:i/>
                          <w:color w:val="FFFFFF"/>
                          <w:sz w:val="40"/>
                          <w:szCs w:val="40"/>
                          <w:lang w:val="vi-VN"/>
                        </w:rPr>
                        <w:t>ổ đầu bài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70F99" w:rsidRPr="00D70F99">
        <w:rPr>
          <w:rFonts w:eastAsia="Times New Roman" w:cs="Times New Roman"/>
          <w:b/>
          <w:noProof/>
          <w:sz w:val="28"/>
          <w:szCs w:val="28"/>
          <w:lang w:val="en-US" w:bidi="ar-SA"/>
        </w:rPr>
        <w:drawing>
          <wp:inline distT="0" distB="0" distL="0" distR="0" wp14:anchorId="6AFC009F" wp14:editId="6757314D">
            <wp:extent cx="1594946" cy="508000"/>
            <wp:effectExtent l="0" t="0" r="5715" b="6350"/>
            <wp:docPr id="5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486" cy="51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7D8AA7" w14:textId="10DE4350" w:rsidR="0090145A" w:rsidRDefault="00C46252" w:rsidP="0090145A">
      <w:pPr>
        <w:spacing w:before="60"/>
        <w:jc w:val="center"/>
        <w:rPr>
          <w:rFonts w:eastAsia="Times New Roman" w:cs="Times New Roman"/>
          <w:b/>
          <w:sz w:val="28"/>
          <w:szCs w:val="28"/>
        </w:rPr>
        <w:sectPr w:rsidR="0090145A" w:rsidSect="00906C95">
          <w:headerReference w:type="default" r:id="rId10"/>
          <w:footerReference w:type="default" r:id="rId11"/>
          <w:pgSz w:w="11906" w:h="16838"/>
          <w:pgMar w:top="851" w:right="851" w:bottom="851" w:left="851" w:header="567" w:footer="567" w:gutter="0"/>
          <w:cols w:space="708"/>
          <w:titlePg/>
          <w:docGrid w:linePitch="360"/>
        </w:sectPr>
      </w:pPr>
      <w:bookmarkStart w:id="0" w:name="_Hlk34140765"/>
      <w:bookmarkEnd w:id="0"/>
      <w:r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493AF8" wp14:editId="6AFDACBB">
                <wp:simplePos x="0" y="0"/>
                <wp:positionH relativeFrom="column">
                  <wp:posOffset>1650365</wp:posOffset>
                </wp:positionH>
                <wp:positionV relativeFrom="paragraph">
                  <wp:posOffset>5222875</wp:posOffset>
                </wp:positionV>
                <wp:extent cx="4524375" cy="1933575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1933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25993" w14:textId="77777777" w:rsidR="00B738ED" w:rsidRDefault="00B738ED" w:rsidP="00E14B94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 </w:t>
                            </w:r>
                          </w:p>
                          <w:p w14:paraId="12031EF1" w14:textId="77777777" w:rsidR="00B738ED" w:rsidRPr="00E14B94" w:rsidRDefault="00B738ED" w:rsidP="00E14B94">
                            <w:pPr>
                              <w:rPr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50" w:type="dxa"/>
                              <w:tblBorders>
                                <w:top w:val="single" w:sz="4" w:space="0" w:color="5B7B7C"/>
                                <w:left w:val="single" w:sz="4" w:space="0" w:color="5B7B7C"/>
                                <w:bottom w:val="single" w:sz="4" w:space="0" w:color="5B7B7C"/>
                                <w:right w:val="single" w:sz="4" w:space="0" w:color="5B7B7C"/>
                                <w:insideH w:val="single" w:sz="4" w:space="0" w:color="5B7B7C"/>
                                <w:insideV w:val="single" w:sz="4" w:space="0" w:color="5B7B7C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804"/>
                            </w:tblGrid>
                            <w:tr w:rsidR="00B738ED" w14:paraId="101D458F" w14:textId="77777777" w:rsidTr="002676B4">
                              <w:trPr>
                                <w:trHeight w:val="456"/>
                              </w:trPr>
                              <w:tc>
                                <w:tcPr>
                                  <w:tcW w:w="6804" w:type="dxa"/>
                                  <w:vAlign w:val="center"/>
                                </w:tcPr>
                                <w:p w14:paraId="1CC6C26B" w14:textId="27BCB128" w:rsidR="00B738ED" w:rsidRPr="00611373" w:rsidRDefault="00B738ED" w:rsidP="002676B4">
                                  <w:pPr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Schule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</w:rPr>
                                    <w:t>Trường: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i/>
                                      <w:sz w:val="20"/>
                                    </w:rPr>
                                    <w:t>TRƯỜNG C</w:t>
                                  </w:r>
                                  <w:r>
                                    <w:rPr>
                                      <w:b/>
                                      <w:i/>
                                      <w:sz w:val="20"/>
                                    </w:rPr>
                                    <w:t>AO ĐẰNG</w:t>
                                  </w:r>
                                  <w:r w:rsidRPr="00D82CA5">
                                    <w:rPr>
                                      <w:b/>
                                      <w:i/>
                                      <w:sz w:val="20"/>
                                    </w:rPr>
                                    <w:t xml:space="preserve"> LÝ TỰ TRỌNG TP.HCM</w:t>
                                  </w:r>
                                </w:p>
                              </w:tc>
                            </w:tr>
                            <w:tr w:rsidR="00B738ED" w14:paraId="4920E58F" w14:textId="77777777" w:rsidTr="002676B4">
                              <w:trPr>
                                <w:trHeight w:val="450"/>
                              </w:trPr>
                              <w:tc>
                                <w:tcPr>
                                  <w:tcW w:w="6804" w:type="dxa"/>
                                  <w:vAlign w:val="center"/>
                                </w:tcPr>
                                <w:p w14:paraId="1FC0AA42" w14:textId="6F3CBF24" w:rsidR="00B738ED" w:rsidRDefault="00B738ED" w:rsidP="00D82CA5">
                                  <w:pPr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Schuljahr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</w:rPr>
                                    <w:t>Năm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  <w:lang w:val="vi-VN"/>
                                    </w:rPr>
                                    <w:t xml:space="preserve"> học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NĂM THỨ NHẤT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HỌC KỲ II/19-20</w:t>
                                  </w:r>
                                </w:p>
                                <w:p w14:paraId="4E024BC0" w14:textId="706DFC3A" w:rsidR="00B738ED" w:rsidRPr="00D82CA5" w:rsidRDefault="00B738ED" w:rsidP="00015D3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(Từ 13/7/2020 đến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05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/1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/2020)</w:t>
                                  </w:r>
                                </w:p>
                              </w:tc>
                            </w:tr>
                            <w:tr w:rsidR="00B738ED" w14:paraId="1A364444" w14:textId="77777777" w:rsidTr="002676B4">
                              <w:trPr>
                                <w:trHeight w:val="556"/>
                              </w:trPr>
                              <w:tc>
                                <w:tcPr>
                                  <w:tcW w:w="6804" w:type="dxa"/>
                                  <w:vAlign w:val="center"/>
                                </w:tcPr>
                                <w:p w14:paraId="0E136C81" w14:textId="04E3607E" w:rsidR="00B738ED" w:rsidRPr="00611373" w:rsidRDefault="00B738ED" w:rsidP="004A29BB">
                                  <w:pPr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Beruf/ Klasse</w:t>
                                  </w:r>
                                  <w:r w:rsidRPr="00611373">
                                    <w:rPr>
                                      <w:b/>
                                      <w:sz w:val="20"/>
                                      <w:lang w:val="vi-VN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  <w:lang w:val="vi-VN"/>
                                    </w:rPr>
                                    <w:t>Nghề/Lớp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Pr="00F94423">
                                    <w:rPr>
                                      <w:b/>
                                      <w:sz w:val="20"/>
                                    </w:rPr>
                                    <w:t>CÔNG NGHỆ Ô TÔ (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19C4-CNÔ4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2EE5AF68" w14:textId="77777777" w:rsidR="00B738ED" w:rsidRPr="00E14B94" w:rsidRDefault="00B738ED" w:rsidP="00E14B9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0;text-align:left;margin-left:129.95pt;margin-top:411.25pt;width:356.25pt;height:15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" stroked="f">
                <v:fill opacity="0"/>
                <v:textbox inset="0,0,0,0">
                  <w:txbxContent>
                    <w:p w14:paraId="23125993" w14:textId="77777777" w:rsidR="00B738ED" w:rsidRDefault="00B738ED" w:rsidP="00E14B94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 </w:t>
                      </w:r>
                    </w:p>
                    <w:p w14:paraId="12031EF1" w14:textId="77777777" w:rsidR="00B738ED" w:rsidRPr="00E14B94" w:rsidRDefault="00B738ED" w:rsidP="00E14B94">
                      <w:pPr>
                        <w:rPr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50" w:type="dxa"/>
                        <w:tblBorders>
                          <w:top w:val="single" w:sz="4" w:space="0" w:color="5B7B7C"/>
                          <w:left w:val="single" w:sz="4" w:space="0" w:color="5B7B7C"/>
                          <w:bottom w:val="single" w:sz="4" w:space="0" w:color="5B7B7C"/>
                          <w:right w:val="single" w:sz="4" w:space="0" w:color="5B7B7C"/>
                          <w:insideH w:val="single" w:sz="4" w:space="0" w:color="5B7B7C"/>
                          <w:insideV w:val="single" w:sz="4" w:space="0" w:color="5B7B7C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804"/>
                      </w:tblGrid>
                      <w:tr w:rsidR="00B738ED" w14:paraId="101D458F" w14:textId="77777777" w:rsidTr="002676B4">
                        <w:trPr>
                          <w:trHeight w:val="456"/>
                        </w:trPr>
                        <w:tc>
                          <w:tcPr>
                            <w:tcW w:w="6804" w:type="dxa"/>
                            <w:vAlign w:val="center"/>
                          </w:tcPr>
                          <w:p w14:paraId="1CC6C26B" w14:textId="27BCB128" w:rsidR="00B738ED" w:rsidRPr="00611373" w:rsidRDefault="00B738ED" w:rsidP="002676B4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Schule</w:t>
                            </w:r>
                            <w:r w:rsidRPr="00611373">
                              <w:rPr>
                                <w:sz w:val="20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</w:rPr>
                              <w:t>Trường: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i/>
                                <w:sz w:val="20"/>
                              </w:rPr>
                              <w:t>TRƯỜNG C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AO ĐẰNG</w:t>
                            </w:r>
                            <w:r w:rsidRPr="00D82CA5">
                              <w:rPr>
                                <w:b/>
                                <w:i/>
                                <w:sz w:val="20"/>
                              </w:rPr>
                              <w:t xml:space="preserve"> LÝ TỰ TRỌNG TP.HCM</w:t>
                            </w:r>
                          </w:p>
                        </w:tc>
                      </w:tr>
                      <w:tr w:rsidR="00B738ED" w14:paraId="4920E58F" w14:textId="77777777" w:rsidTr="002676B4">
                        <w:trPr>
                          <w:trHeight w:val="450"/>
                        </w:trPr>
                        <w:tc>
                          <w:tcPr>
                            <w:tcW w:w="6804" w:type="dxa"/>
                            <w:vAlign w:val="center"/>
                          </w:tcPr>
                          <w:p w14:paraId="1FC0AA42" w14:textId="6F3CBF24" w:rsidR="00B738ED" w:rsidRDefault="00B738ED" w:rsidP="00D82CA5">
                            <w:pPr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Schuljahr</w:t>
                            </w:r>
                            <w:r w:rsidRPr="00611373">
                              <w:rPr>
                                <w:sz w:val="20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</w:rPr>
                              <w:t>Năm</w:t>
                            </w:r>
                            <w:r w:rsidRPr="00611373">
                              <w:rPr>
                                <w:i/>
                                <w:sz w:val="20"/>
                                <w:lang w:val="vi-VN"/>
                              </w:rPr>
                              <w:t xml:space="preserve"> học</w:t>
                            </w:r>
                            <w:r w:rsidRPr="00611373"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NĂM THỨ NHẤT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HỌC KỲ II/19-20</w:t>
                            </w:r>
                          </w:p>
                          <w:p w14:paraId="4E024BC0" w14:textId="706DFC3A" w:rsidR="00B738ED" w:rsidRPr="00D82CA5" w:rsidRDefault="00B738ED" w:rsidP="00015D3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D82CA5">
                              <w:rPr>
                                <w:b/>
                                <w:sz w:val="20"/>
                              </w:rPr>
                              <w:t>(Từ 13/7/2020 đến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05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/1</w:t>
                            </w: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/2020)</w:t>
                            </w:r>
                          </w:p>
                        </w:tc>
                      </w:tr>
                      <w:tr w:rsidR="00B738ED" w14:paraId="1A364444" w14:textId="77777777" w:rsidTr="002676B4">
                        <w:trPr>
                          <w:trHeight w:val="556"/>
                        </w:trPr>
                        <w:tc>
                          <w:tcPr>
                            <w:tcW w:w="6804" w:type="dxa"/>
                            <w:vAlign w:val="center"/>
                          </w:tcPr>
                          <w:p w14:paraId="0E136C81" w14:textId="04E3607E" w:rsidR="00B738ED" w:rsidRPr="00611373" w:rsidRDefault="00B738ED" w:rsidP="004A29BB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Beruf/ Klasse</w:t>
                            </w:r>
                            <w:r w:rsidRPr="00611373">
                              <w:rPr>
                                <w:b/>
                                <w:sz w:val="20"/>
                                <w:lang w:val="vi-VN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  <w:lang w:val="vi-VN"/>
                              </w:rPr>
                              <w:t>Nghề/Lớp</w:t>
                            </w:r>
                            <w:r w:rsidRPr="00611373"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F94423">
                              <w:rPr>
                                <w:b/>
                                <w:sz w:val="20"/>
                              </w:rPr>
                              <w:t>CÔNG NGHỆ Ô TÔ (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19C4-CNÔ4</w:t>
                            </w:r>
                            <w:r>
                              <w:rPr>
                                <w:b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2EE5AF68" w14:textId="77777777" w:rsidR="00B738ED" w:rsidRPr="00E14B94" w:rsidRDefault="00B738ED" w:rsidP="00E14B9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1373"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A7F766" wp14:editId="4DB91068">
                <wp:simplePos x="0" y="0"/>
                <wp:positionH relativeFrom="page">
                  <wp:posOffset>3247053</wp:posOffset>
                </wp:positionH>
                <wp:positionV relativeFrom="page">
                  <wp:posOffset>8640146</wp:posOffset>
                </wp:positionV>
                <wp:extent cx="4319905" cy="1017037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1017037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93919" w14:textId="442938AB" w:rsidR="00B738ED" w:rsidRPr="00611373" w:rsidRDefault="00B738ED" w:rsidP="00D70F99">
                            <w:pPr>
                              <w:spacing w:before="360"/>
                              <w:jc w:val="center"/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611373"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für die Berufsausbildung</w:t>
                            </w:r>
                          </w:p>
                          <w:p w14:paraId="7C6FD04F" w14:textId="607E57DF" w:rsidR="00B738ED" w:rsidRPr="00611373" w:rsidRDefault="00B738ED" w:rsidP="00D70F99">
                            <w:pPr>
                              <w:spacing w:before="360"/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611373">
                              <w:rPr>
                                <w:b/>
                                <w:i/>
                                <w:color w:val="FFFFFF" w:themeColor="background1"/>
                                <w:sz w:val="26"/>
                                <w:szCs w:val="26"/>
                                <w:lang w:val="vi-VN"/>
                              </w:rPr>
                              <w:t>dành cho công tác đào tạo nghề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55.65pt;margin-top:680.35pt;width:340.15pt;height:80.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" fillcolor="#5b7b7c" stroked="f">
                <v:textbox inset="0,0,0,0">
                  <w:txbxContent>
                    <w:p w14:paraId="23093919" w14:textId="442938AB" w:rsidR="000D48A4" w:rsidRPr="00611373" w:rsidRDefault="000D48A4" w:rsidP="00D70F99">
                      <w:pPr>
                        <w:spacing w:before="360"/>
                        <w:jc w:val="center"/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611373"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  <w:t>für die Berufsausbildung</w:t>
                      </w:r>
                    </w:p>
                    <w:p w14:paraId="7C6FD04F" w14:textId="607E57DF" w:rsidR="000D48A4" w:rsidRPr="00611373" w:rsidRDefault="000D48A4" w:rsidP="00D70F99">
                      <w:pPr>
                        <w:spacing w:before="360"/>
                        <w:jc w:val="center"/>
                        <w:rPr>
                          <w:b/>
                          <w:i/>
                          <w:color w:val="FFFFFF" w:themeColor="background1"/>
                          <w:sz w:val="26"/>
                          <w:szCs w:val="26"/>
                          <w:lang w:val="vi-VN"/>
                        </w:rPr>
                      </w:pPr>
                      <w:r w:rsidRPr="00611373">
                        <w:rPr>
                          <w:b/>
                          <w:i/>
                          <w:color w:val="FFFFFF" w:themeColor="background1"/>
                          <w:sz w:val="26"/>
                          <w:szCs w:val="26"/>
                          <w:lang w:val="vi-VN"/>
                        </w:rPr>
                        <w:t>dành cho công tác đào tạo nghề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10CD8"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79E32682" wp14:editId="39C914E0">
                <wp:simplePos x="0" y="0"/>
                <wp:positionH relativeFrom="column">
                  <wp:posOffset>183515</wp:posOffset>
                </wp:positionH>
                <wp:positionV relativeFrom="paragraph">
                  <wp:posOffset>5532755</wp:posOffset>
                </wp:positionV>
                <wp:extent cx="742950" cy="209550"/>
                <wp:effectExtent l="0" t="0" r="0" b="381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E908F" w14:textId="77777777" w:rsidR="00B738ED" w:rsidRPr="00791298" w:rsidRDefault="00B738ED" w:rsidP="005131DB">
                            <w:pPr>
                              <w:spacing w:before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791298">
                              <w:rPr>
                                <w:sz w:val="12"/>
                                <w:szCs w:val="12"/>
                              </w:rPr>
                              <w:t>(Quelle: Fotolia)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14.45pt;margin-top:435.65pt;width:58.5pt;height:16.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" stroked="f">
                <v:textbox inset="0,0,0,0">
                  <w:txbxContent>
                    <w:p w14:paraId="0D6E908F" w14:textId="77777777" w:rsidR="000D48A4" w:rsidRPr="00791298" w:rsidRDefault="000D48A4" w:rsidP="005131DB">
                      <w:pPr>
                        <w:spacing w:before="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791298">
                        <w:rPr>
                          <w:sz w:val="12"/>
                          <w:szCs w:val="12"/>
                        </w:rPr>
                        <w:t>(Quelle: Fotolia)</w:t>
                      </w:r>
                    </w:p>
                  </w:txbxContent>
                </v:textbox>
              </v:shape>
            </w:pict>
          </mc:Fallback>
        </mc:AlternateContent>
      </w:r>
      <w:r w:rsidR="005131DB">
        <w:rPr>
          <w:rFonts w:eastAsia="Times New Roman" w:cs="Times New Roman"/>
          <w:b/>
          <w:noProof/>
          <w:sz w:val="28"/>
          <w:szCs w:val="28"/>
          <w:lang w:val="en-US" w:bidi="ar-SA"/>
        </w:rPr>
        <w:drawing>
          <wp:anchor distT="0" distB="0" distL="114300" distR="114300" simplePos="0" relativeHeight="251658752" behindDoc="1" locked="0" layoutInCell="1" allowOverlap="1" wp14:anchorId="06680BBF" wp14:editId="78F14B3E">
            <wp:simplePos x="0" y="0"/>
            <wp:positionH relativeFrom="column">
              <wp:posOffset>193040</wp:posOffset>
            </wp:positionH>
            <wp:positionV relativeFrom="paragraph">
              <wp:posOffset>1548565</wp:posOffset>
            </wp:positionV>
            <wp:extent cx="590550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30" y="21496"/>
                <wp:lineTo x="21530" y="0"/>
                <wp:lineTo x="0" y="0"/>
              </wp:wrapPolygon>
            </wp:wrapTight>
            <wp:docPr id="2" name="Bild 1" descr="C:\Users\LPT201\Dropbox\Berufe\Berichtsheft\Fotolia_127377480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PT201\Dropbox\Berufe\Berichtsheft\Fotolia_127377480_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962400"/>
                    </a:xfrm>
                    <a:prstGeom prst="rect">
                      <a:avLst/>
                    </a:prstGeom>
                    <a:solidFill>
                      <a:schemeClr val="bg1">
                        <a:alpha val="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4C57C75" w14:textId="2B23D2E6" w:rsidR="00782370" w:rsidRPr="005D613E" w:rsidRDefault="00782370" w:rsidP="00782370">
      <w:pPr>
        <w:rPr>
          <w:b/>
          <w:bCs/>
          <w:szCs w:val="24"/>
          <w:lang w:val="vi-VN"/>
        </w:rPr>
      </w:pPr>
      <w:bookmarkStart w:id="1" w:name="_Hlk34134773"/>
      <w:r>
        <w:rPr>
          <w:b/>
          <w:bCs/>
          <w:szCs w:val="24"/>
        </w:rPr>
        <w:lastRenderedPageBreak/>
        <w:t>Name, Vorname</w:t>
      </w:r>
      <w:r w:rsidR="005D613E">
        <w:rPr>
          <w:b/>
          <w:bCs/>
          <w:szCs w:val="24"/>
          <w:lang w:val="vi-VN"/>
        </w:rPr>
        <w:t>/</w:t>
      </w:r>
      <w:r w:rsidR="005D613E" w:rsidRPr="005D613E">
        <w:rPr>
          <w:b/>
          <w:bCs/>
          <w:i/>
          <w:szCs w:val="24"/>
          <w:lang w:val="vi-VN"/>
        </w:rPr>
        <w:t>Tên, Họ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3402"/>
      </w:tblGrid>
      <w:tr w:rsidR="00782370" w:rsidRPr="005669F9" w14:paraId="37A25C51" w14:textId="77777777" w:rsidTr="00AB5EE8">
        <w:trPr>
          <w:trHeight w:val="397"/>
        </w:trPr>
        <w:tc>
          <w:tcPr>
            <w:tcW w:w="56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574490EC" w14:textId="3E20ABF3" w:rsidR="00782370" w:rsidRPr="005D613E" w:rsidRDefault="00782370" w:rsidP="00782370">
            <w:pPr>
              <w:jc w:val="center"/>
              <w:rPr>
                <w:sz w:val="22"/>
                <w:szCs w:val="22"/>
                <w:lang w:val="vi-VN"/>
              </w:rPr>
            </w:pPr>
            <w:r w:rsidRPr="005D613E">
              <w:rPr>
                <w:b/>
                <w:sz w:val="22"/>
                <w:szCs w:val="22"/>
              </w:rPr>
              <w:t>Nr.</w:t>
            </w:r>
            <w:r w:rsidR="005D613E" w:rsidRPr="005D613E">
              <w:rPr>
                <w:b/>
                <w:sz w:val="22"/>
                <w:szCs w:val="22"/>
                <w:lang w:val="vi-VN"/>
              </w:rPr>
              <w:t>/</w:t>
            </w:r>
            <w:r w:rsidR="005D613E" w:rsidRPr="005D613E">
              <w:rPr>
                <w:i/>
                <w:sz w:val="22"/>
                <w:szCs w:val="22"/>
                <w:lang w:val="vi-VN"/>
              </w:rPr>
              <w:t>STT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7C788C11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2B6670A2" w14:textId="77777777" w:rsidTr="00782370">
        <w:trPr>
          <w:trHeight w:val="340"/>
        </w:trPr>
        <w:tc>
          <w:tcPr>
            <w:tcW w:w="562" w:type="dxa"/>
            <w:tcBorders>
              <w:top w:val="single" w:sz="12" w:space="0" w:color="auto"/>
              <w:right w:val="single" w:sz="8" w:space="0" w:color="auto"/>
            </w:tcBorders>
          </w:tcPr>
          <w:p w14:paraId="6ABC57E1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</w:tcBorders>
          </w:tcPr>
          <w:p w14:paraId="56844561" w14:textId="1197B16A" w:rsidR="00782370" w:rsidRPr="005669F9" w:rsidRDefault="002E3CC7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Hà Võ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An</w:t>
            </w:r>
          </w:p>
        </w:tc>
      </w:tr>
      <w:tr w:rsidR="00782370" w:rsidRPr="005669F9" w14:paraId="3EA2B6AA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13FBBAE4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 w:rsidRPr="00B53898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3B3D6D9B" w14:textId="2B305265" w:rsidR="00782370" w:rsidRPr="005669F9" w:rsidRDefault="002E3CC7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Hứa An</w:t>
            </w:r>
            <w:r>
              <w:rPr>
                <w:sz w:val="22"/>
                <w:szCs w:val="22"/>
              </w:rPr>
              <w:t xml:space="preserve"> Bình</w:t>
            </w:r>
          </w:p>
        </w:tc>
      </w:tr>
      <w:tr w:rsidR="00782370" w:rsidRPr="005669F9" w14:paraId="47CE1719" w14:textId="77777777" w:rsidTr="00782370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</w:tcPr>
          <w:p w14:paraId="03466C0E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3402" w:type="dxa"/>
            <w:tcBorders>
              <w:left w:val="single" w:sz="8" w:space="0" w:color="auto"/>
            </w:tcBorders>
          </w:tcPr>
          <w:p w14:paraId="3FAC15D3" w14:textId="46563D79" w:rsidR="00782370" w:rsidRPr="005669F9" w:rsidRDefault="002E3CC7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Hùng</w:t>
            </w:r>
            <w:r>
              <w:rPr>
                <w:sz w:val="22"/>
                <w:szCs w:val="22"/>
              </w:rPr>
              <w:t xml:space="preserve"> Dũng</w:t>
            </w:r>
          </w:p>
        </w:tc>
      </w:tr>
      <w:tr w:rsidR="00782370" w:rsidRPr="005669F9" w14:paraId="00DF2103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4858E396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151FD29A" w14:textId="22D193FA" w:rsidR="00782370" w:rsidRPr="005669F9" w:rsidRDefault="00BA400D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Lê Văn</w:t>
            </w:r>
            <w:r>
              <w:rPr>
                <w:sz w:val="22"/>
                <w:szCs w:val="22"/>
              </w:rPr>
              <w:t xml:space="preserve"> Duy</w:t>
            </w:r>
          </w:p>
        </w:tc>
      </w:tr>
      <w:tr w:rsidR="00782370" w:rsidRPr="005669F9" w14:paraId="3A2A2863" w14:textId="77777777" w:rsidTr="00782370">
        <w:trPr>
          <w:trHeight w:val="340"/>
        </w:trPr>
        <w:tc>
          <w:tcPr>
            <w:tcW w:w="562" w:type="dxa"/>
            <w:tcBorders>
              <w:bottom w:val="single" w:sz="12" w:space="0" w:color="auto"/>
              <w:right w:val="single" w:sz="8" w:space="0" w:color="auto"/>
            </w:tcBorders>
          </w:tcPr>
          <w:p w14:paraId="0B021303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12" w:space="0" w:color="auto"/>
            </w:tcBorders>
          </w:tcPr>
          <w:p w14:paraId="699FFFED" w14:textId="19216545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Châu Chiêu</w:t>
            </w:r>
            <w:r>
              <w:rPr>
                <w:sz w:val="22"/>
                <w:szCs w:val="22"/>
              </w:rPr>
              <w:t xml:space="preserve"> Hùng</w:t>
            </w:r>
          </w:p>
        </w:tc>
      </w:tr>
      <w:tr w:rsidR="00782370" w:rsidRPr="005669F9" w14:paraId="20DA7E2D" w14:textId="77777777" w:rsidTr="00B53898">
        <w:trPr>
          <w:trHeight w:val="340"/>
        </w:trPr>
        <w:tc>
          <w:tcPr>
            <w:tcW w:w="562" w:type="dxa"/>
            <w:tcBorders>
              <w:top w:val="single" w:sz="12" w:space="0" w:color="auto"/>
              <w:bottom w:val="nil"/>
              <w:right w:val="single" w:sz="8" w:space="0" w:color="auto"/>
            </w:tcBorders>
            <w:shd w:val="clear" w:color="auto" w:fill="D1DDDD"/>
          </w:tcPr>
          <w:p w14:paraId="7E5C34BA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  <w:bottom w:val="nil"/>
            </w:tcBorders>
            <w:shd w:val="clear" w:color="auto" w:fill="D1DDDD"/>
          </w:tcPr>
          <w:p w14:paraId="325FD0D0" w14:textId="5701BFC9" w:rsidR="00782370" w:rsidRPr="005669F9" w:rsidRDefault="00A83AF5" w:rsidP="00782370">
            <w:pPr>
              <w:rPr>
                <w:sz w:val="22"/>
                <w:szCs w:val="22"/>
              </w:rPr>
            </w:pPr>
            <w:r w:rsidRPr="0082514D">
              <w:rPr>
                <w:sz w:val="22"/>
                <w:szCs w:val="22"/>
              </w:rPr>
              <w:t>Vũ Nhật</w:t>
            </w:r>
            <w:r>
              <w:rPr>
                <w:sz w:val="22"/>
                <w:szCs w:val="22"/>
              </w:rPr>
              <w:t xml:space="preserve"> Kha</w:t>
            </w:r>
          </w:p>
        </w:tc>
      </w:tr>
      <w:tr w:rsidR="00782370" w:rsidRPr="005669F9" w14:paraId="38A67FD4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</w:tcPr>
          <w:p w14:paraId="79274A2D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7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</w:tcPr>
          <w:p w14:paraId="7355ABA3" w14:textId="43089318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Văn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Kiên</w:t>
            </w:r>
          </w:p>
        </w:tc>
      </w:tr>
      <w:tr w:rsidR="00782370" w:rsidRPr="005669F9" w14:paraId="13845985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  <w:shd w:val="clear" w:color="auto" w:fill="D1DDDD"/>
          </w:tcPr>
          <w:p w14:paraId="6682CC58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8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  <w:shd w:val="clear" w:color="auto" w:fill="D1DDDD"/>
          </w:tcPr>
          <w:p w14:paraId="42E62E20" w14:textId="69229265" w:rsidR="00782370" w:rsidRPr="005669F9" w:rsidRDefault="00A83AF5" w:rsidP="00782370">
            <w:pPr>
              <w:rPr>
                <w:sz w:val="22"/>
                <w:szCs w:val="22"/>
              </w:rPr>
            </w:pPr>
            <w:r w:rsidRPr="0082514D">
              <w:rPr>
                <w:sz w:val="22"/>
                <w:szCs w:val="22"/>
              </w:rPr>
              <w:t>Phan Minh</w:t>
            </w:r>
            <w:r>
              <w:rPr>
                <w:sz w:val="22"/>
                <w:szCs w:val="22"/>
              </w:rPr>
              <w:t xml:space="preserve"> </w:t>
            </w:r>
            <w:r w:rsidRPr="0082514D">
              <w:rPr>
                <w:sz w:val="22"/>
                <w:szCs w:val="22"/>
              </w:rPr>
              <w:t>Quân</w:t>
            </w:r>
          </w:p>
        </w:tc>
      </w:tr>
      <w:tr w:rsidR="00782370" w:rsidRPr="005669F9" w14:paraId="408CD7A7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</w:tcPr>
          <w:p w14:paraId="576AF944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9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</w:tcPr>
          <w:p w14:paraId="3DE97727" w14:textId="293CC93B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Trịnh Tài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Nguyên</w:t>
            </w:r>
          </w:p>
        </w:tc>
      </w:tr>
      <w:tr w:rsidR="00782370" w:rsidRPr="005669F9" w14:paraId="76C822D9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7639FC41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10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298F3A9B" w14:textId="7DD11451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Trí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Nhân</w:t>
            </w:r>
          </w:p>
        </w:tc>
      </w:tr>
      <w:tr w:rsidR="00782370" w:rsidRPr="005669F9" w14:paraId="2E1DA13D" w14:textId="77777777" w:rsidTr="00782370">
        <w:trPr>
          <w:trHeight w:val="340"/>
        </w:trPr>
        <w:tc>
          <w:tcPr>
            <w:tcW w:w="562" w:type="dxa"/>
            <w:tcBorders>
              <w:top w:val="single" w:sz="12" w:space="0" w:color="auto"/>
              <w:right w:val="single" w:sz="8" w:space="0" w:color="auto"/>
            </w:tcBorders>
          </w:tcPr>
          <w:p w14:paraId="76EDD72A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11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</w:tcBorders>
          </w:tcPr>
          <w:p w14:paraId="1D645BAC" w14:textId="2D3A188B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Nhựt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Tiền</w:t>
            </w:r>
          </w:p>
        </w:tc>
      </w:tr>
      <w:tr w:rsidR="00782370" w:rsidRPr="005669F9" w14:paraId="67189A19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41BF6D23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12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67CAB898" w14:textId="7D72A139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Phạm Hoàng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Toàn</w:t>
            </w:r>
          </w:p>
        </w:tc>
      </w:tr>
      <w:tr w:rsidR="00782370" w:rsidRPr="005669F9" w14:paraId="220E7A51" w14:textId="77777777" w:rsidTr="00782370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</w:tcPr>
          <w:p w14:paraId="35DCAD17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13</w:t>
            </w:r>
          </w:p>
        </w:tc>
        <w:tc>
          <w:tcPr>
            <w:tcW w:w="3402" w:type="dxa"/>
            <w:tcBorders>
              <w:left w:val="single" w:sz="8" w:space="0" w:color="auto"/>
            </w:tcBorders>
          </w:tcPr>
          <w:p w14:paraId="6DE9166E" w14:textId="08B75042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Hồ Đình Minh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Trí</w:t>
            </w:r>
          </w:p>
        </w:tc>
      </w:tr>
      <w:tr w:rsidR="00782370" w:rsidRPr="005669F9" w14:paraId="6D6378B7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20772EC0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14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17492D81" w14:textId="0C97D281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Tuấn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Tú</w:t>
            </w:r>
          </w:p>
        </w:tc>
      </w:tr>
      <w:tr w:rsidR="00782370" w:rsidRPr="005669F9" w14:paraId="70E6994D" w14:textId="77777777" w:rsidTr="00782370">
        <w:trPr>
          <w:trHeight w:val="340"/>
        </w:trPr>
        <w:tc>
          <w:tcPr>
            <w:tcW w:w="562" w:type="dxa"/>
            <w:tcBorders>
              <w:bottom w:val="single" w:sz="12" w:space="0" w:color="auto"/>
              <w:right w:val="single" w:sz="8" w:space="0" w:color="auto"/>
            </w:tcBorders>
          </w:tcPr>
          <w:p w14:paraId="1C1AEFEE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12" w:space="0" w:color="auto"/>
            </w:tcBorders>
          </w:tcPr>
          <w:p w14:paraId="50734338" w14:textId="0A14D632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Phan Minh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Tuấn</w:t>
            </w:r>
          </w:p>
        </w:tc>
      </w:tr>
      <w:tr w:rsidR="00782370" w:rsidRPr="005669F9" w14:paraId="0E5FF88B" w14:textId="77777777" w:rsidTr="00B53898">
        <w:trPr>
          <w:trHeight w:val="340"/>
        </w:trPr>
        <w:tc>
          <w:tcPr>
            <w:tcW w:w="562" w:type="dxa"/>
            <w:tcBorders>
              <w:top w:val="single" w:sz="12" w:space="0" w:color="auto"/>
              <w:bottom w:val="nil"/>
              <w:right w:val="single" w:sz="8" w:space="0" w:color="auto"/>
            </w:tcBorders>
            <w:shd w:val="clear" w:color="auto" w:fill="D1DDDD"/>
          </w:tcPr>
          <w:p w14:paraId="599416A2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  <w:bottom w:val="nil"/>
            </w:tcBorders>
            <w:shd w:val="clear" w:color="auto" w:fill="D1DDDD"/>
          </w:tcPr>
          <w:p w14:paraId="213521D7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790EE9B2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</w:tcPr>
          <w:p w14:paraId="12CEB242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17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</w:tcPr>
          <w:p w14:paraId="1E994593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79D6AFB1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  <w:shd w:val="clear" w:color="auto" w:fill="D1DDDD"/>
          </w:tcPr>
          <w:p w14:paraId="4C2854F0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18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  <w:shd w:val="clear" w:color="auto" w:fill="D1DDDD"/>
          </w:tcPr>
          <w:p w14:paraId="424F5E05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16165E91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  <w:shd w:val="clear" w:color="auto" w:fill="FFFFFF" w:themeFill="background1"/>
          </w:tcPr>
          <w:p w14:paraId="3C1F1D40" w14:textId="77777777" w:rsidR="00782370" w:rsidRDefault="00782370" w:rsidP="00782370">
            <w:pPr>
              <w:jc w:val="center"/>
            </w:pPr>
            <w:r>
              <w:t>19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 w:themeFill="background1"/>
          </w:tcPr>
          <w:p w14:paraId="10B1F526" w14:textId="77777777" w:rsidR="00782370" w:rsidRPr="005669F9" w:rsidRDefault="00782370" w:rsidP="00782370"/>
        </w:tc>
      </w:tr>
      <w:tr w:rsidR="00782370" w:rsidRPr="005669F9" w14:paraId="1E293646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73369725" w14:textId="77777777" w:rsidR="00782370" w:rsidRDefault="00782370" w:rsidP="00782370">
            <w:pPr>
              <w:jc w:val="center"/>
            </w:pPr>
            <w:r>
              <w:t>20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105168AC" w14:textId="77777777" w:rsidR="00782370" w:rsidRPr="005669F9" w:rsidRDefault="00782370" w:rsidP="00782370"/>
        </w:tc>
      </w:tr>
    </w:tbl>
    <w:p w14:paraId="2E13E037" w14:textId="77777777" w:rsidR="00782370" w:rsidRDefault="00782370" w:rsidP="00782370">
      <w:pPr>
        <w:rPr>
          <w:b/>
          <w:bCs/>
          <w:szCs w:val="24"/>
        </w:rPr>
      </w:pPr>
    </w:p>
    <w:p w14:paraId="4B8D6E14" w14:textId="77777777" w:rsidR="00782370" w:rsidRDefault="00782370" w:rsidP="00782370">
      <w:pPr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tbl>
      <w:tblPr>
        <w:tblStyle w:val="TableGrid"/>
        <w:tblpPr w:leftFromText="141" w:rightFromText="141" w:vertAnchor="page" w:horzAnchor="margin" w:tblpY="1105"/>
        <w:tblW w:w="0" w:type="auto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10194"/>
      </w:tblGrid>
      <w:tr w:rsidR="00923246" w:rsidRPr="00080B19" w14:paraId="27368680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bookmarkEnd w:id="1"/>
          <w:p w14:paraId="526C7E4F" w14:textId="3C5167B7" w:rsidR="00923246" w:rsidRPr="005D613E" w:rsidRDefault="00923246" w:rsidP="00923246">
            <w:pPr>
              <w:jc w:val="left"/>
              <w:rPr>
                <w:lang w:val="vi-VN"/>
              </w:rPr>
            </w:pPr>
            <w:r w:rsidRPr="005D613E">
              <w:rPr>
                <w:b/>
                <w:szCs w:val="24"/>
              </w:rPr>
              <w:lastRenderedPageBreak/>
              <w:t>Name und Ort der Schule</w:t>
            </w:r>
            <w:r w:rsidR="005D613E">
              <w:rPr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Tên và địa chỉ trường</w:t>
            </w:r>
          </w:p>
        </w:tc>
      </w:tr>
      <w:tr w:rsidR="00923246" w:rsidRPr="00080B19" w14:paraId="5F43899D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71D2A241" w14:textId="77777777" w:rsidR="00923246" w:rsidRDefault="00923246" w:rsidP="00923246">
            <w:pPr>
              <w:jc w:val="left"/>
            </w:pPr>
          </w:p>
          <w:p w14:paraId="38A79BF0" w14:textId="77777777" w:rsidR="00923246" w:rsidRDefault="00923246" w:rsidP="00923246">
            <w:pPr>
              <w:jc w:val="left"/>
            </w:pPr>
          </w:p>
          <w:p w14:paraId="111617A3" w14:textId="77777777" w:rsidR="00923246" w:rsidRDefault="00923246" w:rsidP="00923246">
            <w:pPr>
              <w:jc w:val="left"/>
            </w:pPr>
          </w:p>
          <w:p w14:paraId="17958CB4" w14:textId="77777777" w:rsidR="00923246" w:rsidRPr="00080B19" w:rsidRDefault="00923246" w:rsidP="00923246">
            <w:pPr>
              <w:jc w:val="left"/>
            </w:pPr>
          </w:p>
        </w:tc>
      </w:tr>
      <w:tr w:rsidR="00923246" w:rsidRPr="00080B19" w14:paraId="40490C16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3D033D07" w14:textId="7B8E1166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Klasse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Lớp</w:t>
            </w:r>
          </w:p>
        </w:tc>
      </w:tr>
      <w:tr w:rsidR="00923246" w:rsidRPr="00080B19" w14:paraId="60474F97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4D6179F7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  <w:p w14:paraId="2F90C7A2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</w:tc>
      </w:tr>
      <w:tr w:rsidR="00923246" w:rsidRPr="00080B19" w14:paraId="6D53AAD8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2AC54779" w14:textId="3A34BAF7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Schuljahr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Năm học</w:t>
            </w:r>
          </w:p>
        </w:tc>
      </w:tr>
      <w:tr w:rsidR="00923246" w:rsidRPr="00080B19" w14:paraId="081581D4" w14:textId="77777777" w:rsidTr="00923246">
        <w:trPr>
          <w:trHeight w:val="567"/>
        </w:trPr>
        <w:tc>
          <w:tcPr>
            <w:tcW w:w="10194" w:type="dxa"/>
          </w:tcPr>
          <w:p w14:paraId="3DCE2205" w14:textId="77777777" w:rsidR="00923246" w:rsidRPr="005D613E" w:rsidRDefault="00923246" w:rsidP="00923246">
            <w:pPr>
              <w:rPr>
                <w:b/>
                <w:szCs w:val="24"/>
              </w:rPr>
            </w:pPr>
          </w:p>
          <w:p w14:paraId="27FBF5E8" w14:textId="77777777" w:rsidR="00923246" w:rsidRPr="005D613E" w:rsidRDefault="00923246" w:rsidP="00923246">
            <w:pPr>
              <w:rPr>
                <w:b/>
                <w:szCs w:val="24"/>
              </w:rPr>
            </w:pPr>
          </w:p>
        </w:tc>
      </w:tr>
      <w:tr w:rsidR="00923246" w:rsidRPr="00080B19" w14:paraId="0ADDA3F8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3C224C80" w14:textId="664A874E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Klassenlehrerin/Klassenlehrer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Giáo viên chủ nhiệm</w:t>
            </w:r>
          </w:p>
        </w:tc>
      </w:tr>
      <w:tr w:rsidR="00923246" w:rsidRPr="00080B19" w14:paraId="2C1CD849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73E80FEC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  <w:p w14:paraId="28B7BEBB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</w:tc>
      </w:tr>
      <w:tr w:rsidR="00923246" w:rsidRPr="00080B19" w14:paraId="115FAF05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69A245E1" w14:textId="11B2BF33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Schulleiterin/Schulleiter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Hiệu trưởng</w:t>
            </w:r>
          </w:p>
        </w:tc>
      </w:tr>
      <w:tr w:rsidR="00923246" w:rsidRPr="00080B19" w14:paraId="77870A26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1ECA03F9" w14:textId="77777777" w:rsidR="00923246" w:rsidRDefault="00923246" w:rsidP="00923246">
            <w:pPr>
              <w:jc w:val="left"/>
              <w:rPr>
                <w:szCs w:val="24"/>
              </w:rPr>
            </w:pPr>
          </w:p>
          <w:p w14:paraId="470720ED" w14:textId="77777777" w:rsidR="00923246" w:rsidRPr="00080B19" w:rsidRDefault="00923246" w:rsidP="00923246">
            <w:pPr>
              <w:jc w:val="left"/>
              <w:rPr>
                <w:szCs w:val="24"/>
              </w:rPr>
            </w:pPr>
          </w:p>
        </w:tc>
      </w:tr>
    </w:tbl>
    <w:p w14:paraId="67ECC276" w14:textId="32202095" w:rsidR="004A29BB" w:rsidRDefault="004A29BB">
      <w:pPr>
        <w:spacing w:before="0" w:after="200" w:line="276" w:lineRule="auto"/>
        <w:jc w:val="left"/>
      </w:pPr>
    </w:p>
    <w:p w14:paraId="729FAFBC" w14:textId="67C6AF5A" w:rsidR="00A40008" w:rsidRDefault="004A29BB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10182"/>
      </w:tblGrid>
      <w:tr w:rsidR="0090145A" w:rsidRPr="00080B19" w14:paraId="2AD453F6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  <w:vAlign w:val="center"/>
          </w:tcPr>
          <w:p w14:paraId="662EC1F9" w14:textId="1809FF5E" w:rsidR="0090145A" w:rsidRPr="005D613E" w:rsidRDefault="0090145A" w:rsidP="0090145A">
            <w:pPr>
              <w:jc w:val="center"/>
              <w:rPr>
                <w:b/>
                <w:lang w:val="vi-VN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lastRenderedPageBreak/>
              <w:t>Inhaltsübersicht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Mục lục</w:t>
            </w:r>
          </w:p>
        </w:tc>
      </w:tr>
      <w:tr w:rsidR="0090145A" w:rsidRPr="00080B19" w14:paraId="29538B12" w14:textId="77777777" w:rsidTr="0090145A">
        <w:trPr>
          <w:trHeight w:val="737"/>
          <w:jc w:val="center"/>
        </w:trPr>
        <w:tc>
          <w:tcPr>
            <w:tcW w:w="10182" w:type="dxa"/>
          </w:tcPr>
          <w:p w14:paraId="2EA5CA6D" w14:textId="21E9BDFC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Fachlehrer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Giáo viên phụ trách</w:t>
            </w:r>
          </w:p>
        </w:tc>
      </w:tr>
      <w:tr w:rsidR="0090145A" w:rsidRPr="00080B19" w14:paraId="1000451C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2E6BD43B" w14:textId="77777777" w:rsidR="0090145A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Übersicht Fächer – allgemeinbildender und fachtheoretischer Unterricht</w:t>
            </w:r>
          </w:p>
          <w:p w14:paraId="050AF25B" w14:textId="4710E79A" w:rsidR="005D613E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Khái quát môn học – Các giờ học môn chung và học lý thuyết chuyên môn</w:t>
            </w:r>
          </w:p>
        </w:tc>
      </w:tr>
      <w:tr w:rsidR="0090145A" w:rsidRPr="00080B19" w14:paraId="2FAA98C6" w14:textId="77777777" w:rsidTr="0090145A">
        <w:trPr>
          <w:trHeight w:val="737"/>
          <w:jc w:val="center"/>
        </w:trPr>
        <w:tc>
          <w:tcPr>
            <w:tcW w:w="10182" w:type="dxa"/>
          </w:tcPr>
          <w:p w14:paraId="7567F18D" w14:textId="59803516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Stundenpläne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C77007" w:rsidRPr="00C77007">
              <w:rPr>
                <w:rFonts w:eastAsia="Calibri"/>
                <w:i/>
                <w:szCs w:val="24"/>
                <w:lang w:val="vi-VN" w:bidi="ar-SA"/>
              </w:rPr>
              <w:t>Thời khoá biểu</w:t>
            </w:r>
          </w:p>
        </w:tc>
      </w:tr>
      <w:tr w:rsidR="0090145A" w:rsidRPr="00080B19" w14:paraId="0C792ECD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3EB3A2CC" w14:textId="65EBCCB1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Sitzpläne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Sơ đồ chỗ ngồi</w:t>
            </w:r>
          </w:p>
        </w:tc>
      </w:tr>
      <w:tr w:rsidR="0090145A" w:rsidRPr="00080B19" w14:paraId="7E000F73" w14:textId="77777777" w:rsidTr="0090145A">
        <w:trPr>
          <w:trHeight w:val="737"/>
          <w:jc w:val="center"/>
        </w:trPr>
        <w:tc>
          <w:tcPr>
            <w:tcW w:w="10182" w:type="dxa"/>
          </w:tcPr>
          <w:p w14:paraId="200514EA" w14:textId="483F52A0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90145A" w:rsidRPr="00080B19" w14:paraId="1A373A24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635DA2B1" w14:textId="5986D1CF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bookmarkStart w:id="2" w:name="OLE_LINK3"/>
            <w:bookmarkStart w:id="3" w:name="OLE_LINK4"/>
            <w:r w:rsidRPr="005D613E">
              <w:rPr>
                <w:rFonts w:eastAsia="Calibri"/>
                <w:b/>
                <w:szCs w:val="24"/>
                <w:lang w:bidi="ar-SA"/>
              </w:rPr>
              <w:t>Stundenberichte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Báo cáo tổng kết theo giờ</w:t>
            </w:r>
            <w:bookmarkEnd w:id="2"/>
            <w:bookmarkEnd w:id="3"/>
          </w:p>
        </w:tc>
      </w:tr>
      <w:tr w:rsidR="0090145A" w:rsidRPr="00080B19" w14:paraId="45F9C724" w14:textId="77777777" w:rsidTr="0090145A">
        <w:trPr>
          <w:trHeight w:val="737"/>
          <w:jc w:val="center"/>
        </w:trPr>
        <w:tc>
          <w:tcPr>
            <w:tcW w:w="10182" w:type="dxa"/>
          </w:tcPr>
          <w:p w14:paraId="53BE48C0" w14:textId="25D846C8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Ausgegebene Lernmittel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Các công cụ học tập được phát</w:t>
            </w:r>
          </w:p>
        </w:tc>
      </w:tr>
      <w:tr w:rsidR="0090145A" w:rsidRPr="00080B19" w14:paraId="764F4216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1A597E4E" w14:textId="26164824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Belehrungen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Hướng dẫn</w:t>
            </w:r>
          </w:p>
        </w:tc>
      </w:tr>
      <w:tr w:rsidR="0090145A" w:rsidRPr="00080B19" w14:paraId="7F28F5E8" w14:textId="77777777" w:rsidTr="0090145A">
        <w:trPr>
          <w:trHeight w:val="737"/>
          <w:jc w:val="center"/>
        </w:trPr>
        <w:tc>
          <w:tcPr>
            <w:tcW w:w="10182" w:type="dxa"/>
          </w:tcPr>
          <w:p w14:paraId="3604B591" w14:textId="77777777" w:rsidR="0090145A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Notenübersicht allgemeinbildender und fachtheoretischer Unterricht</w:t>
            </w:r>
          </w:p>
          <w:p w14:paraId="59A73855" w14:textId="6009DDD3" w:rsidR="005D613E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Ghi chép tổng kết các giờ học môn chung và học lý thuyết</w:t>
            </w:r>
          </w:p>
        </w:tc>
      </w:tr>
      <w:tr w:rsidR="0044701D" w:rsidRPr="00080B19" w14:paraId="6DD3672C" w14:textId="77777777" w:rsidTr="0090145A">
        <w:trPr>
          <w:trHeight w:val="737"/>
          <w:jc w:val="center"/>
        </w:trPr>
        <w:tc>
          <w:tcPr>
            <w:tcW w:w="10182" w:type="dxa"/>
          </w:tcPr>
          <w:p w14:paraId="33ADECD5" w14:textId="77777777" w:rsidR="005D613E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Notenübersicht praktische Ausbildung</w:t>
            </w:r>
          </w:p>
          <w:p w14:paraId="55490861" w14:textId="2E65F259" w:rsidR="0044701D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Ghi chép tổng kết các giờ học thực hành</w:t>
            </w:r>
          </w:p>
        </w:tc>
      </w:tr>
      <w:tr w:rsidR="0044701D" w:rsidRPr="00080B19" w14:paraId="5ADF9BB3" w14:textId="77777777" w:rsidTr="0090145A">
        <w:trPr>
          <w:trHeight w:val="737"/>
          <w:jc w:val="center"/>
        </w:trPr>
        <w:tc>
          <w:tcPr>
            <w:tcW w:w="10182" w:type="dxa"/>
          </w:tcPr>
          <w:p w14:paraId="1EC3DC1A" w14:textId="2562B2D9" w:rsidR="0044701D" w:rsidRPr="005D613E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Ferientermine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 xml:space="preserve">/ 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Lịch nghỉ lễ</w:t>
            </w:r>
          </w:p>
        </w:tc>
      </w:tr>
    </w:tbl>
    <w:p w14:paraId="6982F339" w14:textId="77777777" w:rsidR="0090145A" w:rsidRPr="00080B19" w:rsidRDefault="0090145A" w:rsidP="0090145A">
      <w:pPr>
        <w:spacing w:before="200" w:after="200" w:line="276" w:lineRule="auto"/>
      </w:pPr>
      <w:r w:rsidRPr="00080B19">
        <w:br w:type="page"/>
      </w:r>
    </w:p>
    <w:tbl>
      <w:tblPr>
        <w:tblStyle w:val="TableGrid"/>
        <w:tblW w:w="10060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110"/>
        <w:gridCol w:w="1560"/>
      </w:tblGrid>
      <w:tr w:rsidR="00504FF6" w:rsidRPr="00080B19" w14:paraId="29C6A82F" w14:textId="77777777" w:rsidTr="00504FF6">
        <w:trPr>
          <w:trHeight w:val="699"/>
          <w:jc w:val="center"/>
        </w:trPr>
        <w:tc>
          <w:tcPr>
            <w:tcW w:w="10060" w:type="dxa"/>
            <w:gridSpan w:val="3"/>
            <w:tcBorders>
              <w:top w:val="single" w:sz="4" w:space="0" w:color="5B7B7C"/>
            </w:tcBorders>
            <w:vAlign w:val="center"/>
          </w:tcPr>
          <w:p w14:paraId="46160A9F" w14:textId="77777777" w:rsidR="005D613E" w:rsidRDefault="005D613E" w:rsidP="005D613E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lastRenderedPageBreak/>
              <w:t>Übersicht Fächer – allgemeinbildender und fachtheoretischer Unterricht</w:t>
            </w:r>
          </w:p>
          <w:p w14:paraId="3B40388F" w14:textId="29DD8F40" w:rsidR="00504FF6" w:rsidRPr="00080B19" w:rsidRDefault="005D613E" w:rsidP="005D613E">
            <w:pPr>
              <w:jc w:val="center"/>
              <w:rPr>
                <w:sz w:val="18"/>
                <w:szCs w:val="18"/>
              </w:rPr>
            </w:pPr>
            <w:r w:rsidRPr="005D613E">
              <w:rPr>
                <w:rFonts w:eastAsia="Calibri"/>
                <w:i/>
                <w:szCs w:val="24"/>
                <w:lang w:val="vi-VN" w:bidi="ar-SA"/>
              </w:rPr>
              <w:t>Khái quát môn học – Các giờ học môn chung và học lý thuyết chuyên môn</w:t>
            </w:r>
          </w:p>
        </w:tc>
      </w:tr>
      <w:tr w:rsidR="00504FF6" w:rsidRPr="00A956D1" w14:paraId="1103CE2F" w14:textId="51CDF49D" w:rsidTr="00504FF6">
        <w:trPr>
          <w:trHeight w:val="567"/>
          <w:jc w:val="center"/>
        </w:trPr>
        <w:tc>
          <w:tcPr>
            <w:tcW w:w="4390" w:type="dxa"/>
            <w:tcBorders>
              <w:top w:val="single" w:sz="4" w:space="0" w:color="5B7B7C"/>
            </w:tcBorders>
            <w:vAlign w:val="center"/>
          </w:tcPr>
          <w:p w14:paraId="74A61692" w14:textId="202CC7DB" w:rsidR="00504FF6" w:rsidRPr="00A956D1" w:rsidRDefault="00504FF6" w:rsidP="00504FF6">
            <w:pPr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Fach/ Lernfelder</w:t>
            </w:r>
            <w:r w:rsidR="00A956D1">
              <w:rPr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Môn học</w:t>
            </w:r>
          </w:p>
        </w:tc>
        <w:tc>
          <w:tcPr>
            <w:tcW w:w="4110" w:type="dxa"/>
            <w:tcBorders>
              <w:top w:val="single" w:sz="4" w:space="0" w:color="5B7B7C"/>
            </w:tcBorders>
            <w:vAlign w:val="center"/>
          </w:tcPr>
          <w:p w14:paraId="22BCE7A3" w14:textId="237BF5C8" w:rsidR="00504FF6" w:rsidRPr="00A956D1" w:rsidRDefault="00504FF6" w:rsidP="00504FF6">
            <w:pPr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Fachlehrer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Giáo viên phụ trách</w:t>
            </w:r>
          </w:p>
        </w:tc>
        <w:tc>
          <w:tcPr>
            <w:tcW w:w="1560" w:type="dxa"/>
            <w:tcBorders>
              <w:top w:val="single" w:sz="4" w:space="0" w:color="5B7B7C"/>
            </w:tcBorders>
            <w:vAlign w:val="center"/>
          </w:tcPr>
          <w:p w14:paraId="794BCD37" w14:textId="77777777" w:rsidR="00504FF6" w:rsidRPr="00A956D1" w:rsidRDefault="00504FF6" w:rsidP="00504FF6">
            <w:pPr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Sollstunden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440F10C9" w14:textId="48B76033" w:rsidR="00A956D1" w:rsidRPr="00A956D1" w:rsidRDefault="00A956D1" w:rsidP="00504FF6">
            <w:pPr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Số giờ học dự kiến</w:t>
            </w:r>
          </w:p>
        </w:tc>
      </w:tr>
      <w:tr w:rsidR="00504FF6" w:rsidRPr="00A956D1" w14:paraId="799F809B" w14:textId="77777777" w:rsidTr="00504FF6">
        <w:trPr>
          <w:trHeight w:val="340"/>
          <w:jc w:val="center"/>
        </w:trPr>
        <w:tc>
          <w:tcPr>
            <w:tcW w:w="4390" w:type="dxa"/>
          </w:tcPr>
          <w:p w14:paraId="452ECB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2F44783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A6541F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3273D0BB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715B42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6ACB0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5824A9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FF4488F" w14:textId="77777777" w:rsidTr="00504FF6">
        <w:trPr>
          <w:trHeight w:val="340"/>
          <w:jc w:val="center"/>
        </w:trPr>
        <w:tc>
          <w:tcPr>
            <w:tcW w:w="4390" w:type="dxa"/>
          </w:tcPr>
          <w:p w14:paraId="201B5BE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54A212D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643C14B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2A91E93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990951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0AB4E9B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518DA96A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5238503" w14:textId="77777777" w:rsidTr="00504FF6">
        <w:trPr>
          <w:trHeight w:val="340"/>
          <w:jc w:val="center"/>
        </w:trPr>
        <w:tc>
          <w:tcPr>
            <w:tcW w:w="4390" w:type="dxa"/>
          </w:tcPr>
          <w:p w14:paraId="6D06C9C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387822C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33436B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0E21C0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EB293F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73E3365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790964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A09C990" w14:textId="77777777" w:rsidTr="00504FF6">
        <w:trPr>
          <w:trHeight w:val="340"/>
          <w:jc w:val="center"/>
        </w:trPr>
        <w:tc>
          <w:tcPr>
            <w:tcW w:w="4390" w:type="dxa"/>
          </w:tcPr>
          <w:p w14:paraId="4D590FA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CBA69D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79BC5B5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1D2FB7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4867DF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669A5E3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3EDBD04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8D8D4C5" w14:textId="77777777" w:rsidTr="00504FF6">
        <w:trPr>
          <w:trHeight w:val="340"/>
          <w:jc w:val="center"/>
        </w:trPr>
        <w:tc>
          <w:tcPr>
            <w:tcW w:w="4390" w:type="dxa"/>
          </w:tcPr>
          <w:p w14:paraId="660577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7AB4BC0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3BBDB4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498F85D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167521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3C55C5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7B70DC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0C21CA4" w14:textId="77777777" w:rsidTr="00504FF6">
        <w:trPr>
          <w:trHeight w:val="340"/>
          <w:jc w:val="center"/>
        </w:trPr>
        <w:tc>
          <w:tcPr>
            <w:tcW w:w="4390" w:type="dxa"/>
          </w:tcPr>
          <w:p w14:paraId="5B7CFCE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4FED9B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744AD8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5AD4B22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31D1781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BF8491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C63A4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EB025FC" w14:textId="77777777" w:rsidTr="00504FF6">
        <w:trPr>
          <w:trHeight w:val="340"/>
          <w:jc w:val="center"/>
        </w:trPr>
        <w:tc>
          <w:tcPr>
            <w:tcW w:w="4390" w:type="dxa"/>
          </w:tcPr>
          <w:p w14:paraId="042825E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341EA0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36C42AF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728D5D0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66AE047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CEF4EB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F1080C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FD1B444" w14:textId="77777777" w:rsidTr="00504FF6">
        <w:trPr>
          <w:trHeight w:val="340"/>
          <w:jc w:val="center"/>
        </w:trPr>
        <w:tc>
          <w:tcPr>
            <w:tcW w:w="4390" w:type="dxa"/>
          </w:tcPr>
          <w:p w14:paraId="549F7B0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053ECB8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4B29DB5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C8D039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4AFD45A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716522C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634AEDA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1037B20" w14:textId="77777777" w:rsidTr="00504FF6">
        <w:trPr>
          <w:trHeight w:val="340"/>
          <w:jc w:val="center"/>
        </w:trPr>
        <w:tc>
          <w:tcPr>
            <w:tcW w:w="4390" w:type="dxa"/>
          </w:tcPr>
          <w:p w14:paraId="58CF16A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BA53FB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249B72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8D6D237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5D976A6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4DA7C0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AFCA1C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67ED602" w14:textId="77777777" w:rsidTr="00504FF6">
        <w:trPr>
          <w:trHeight w:val="340"/>
          <w:jc w:val="center"/>
        </w:trPr>
        <w:tc>
          <w:tcPr>
            <w:tcW w:w="4390" w:type="dxa"/>
          </w:tcPr>
          <w:p w14:paraId="144B65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2B70216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25F9AD6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405DAC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AE4F96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D407C7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1E25C9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3AFA65C" w14:textId="77777777" w:rsidTr="00504FF6">
        <w:trPr>
          <w:trHeight w:val="340"/>
          <w:jc w:val="center"/>
        </w:trPr>
        <w:tc>
          <w:tcPr>
            <w:tcW w:w="4390" w:type="dxa"/>
          </w:tcPr>
          <w:p w14:paraId="0FA5DAC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8C7EF9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947D47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62BE21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348E074A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7BA831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7792CF6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A69065A" w14:textId="77777777" w:rsidTr="00504FF6">
        <w:trPr>
          <w:trHeight w:val="340"/>
          <w:jc w:val="center"/>
        </w:trPr>
        <w:tc>
          <w:tcPr>
            <w:tcW w:w="4390" w:type="dxa"/>
          </w:tcPr>
          <w:p w14:paraId="6C8D32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7FC5B7D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888FD4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31D1A3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A256CB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08C836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89339C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602CE6F" w14:textId="77777777" w:rsidTr="00504FF6">
        <w:trPr>
          <w:trHeight w:val="340"/>
          <w:jc w:val="center"/>
        </w:trPr>
        <w:tc>
          <w:tcPr>
            <w:tcW w:w="4390" w:type="dxa"/>
          </w:tcPr>
          <w:p w14:paraId="6E83279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3892988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4EB522B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2F35FC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4B6320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5CA9BE6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07A93F7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CBCFA93" w14:textId="77777777" w:rsidTr="00504FF6">
        <w:trPr>
          <w:trHeight w:val="340"/>
          <w:jc w:val="center"/>
        </w:trPr>
        <w:tc>
          <w:tcPr>
            <w:tcW w:w="4390" w:type="dxa"/>
          </w:tcPr>
          <w:p w14:paraId="4DAD9EE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8B595F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708193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A21588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68E5A2D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CA49F8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28838F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BD5BDD6" w14:textId="77777777" w:rsidTr="00504FF6">
        <w:trPr>
          <w:trHeight w:val="340"/>
          <w:jc w:val="center"/>
        </w:trPr>
        <w:tc>
          <w:tcPr>
            <w:tcW w:w="4390" w:type="dxa"/>
          </w:tcPr>
          <w:p w14:paraId="4C4D30E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4859877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30D238B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045BB4D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1E084E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D5824D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3526102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21AACFA" w14:textId="77777777" w:rsidTr="00504FF6">
        <w:trPr>
          <w:trHeight w:val="340"/>
          <w:jc w:val="center"/>
        </w:trPr>
        <w:tc>
          <w:tcPr>
            <w:tcW w:w="4390" w:type="dxa"/>
          </w:tcPr>
          <w:p w14:paraId="5E2F2F5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533924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F3C29C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E38775E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46AC0D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2E74158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0E58C2D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9236815" w14:textId="77777777" w:rsidTr="00504FF6">
        <w:trPr>
          <w:trHeight w:val="340"/>
          <w:jc w:val="center"/>
        </w:trPr>
        <w:tc>
          <w:tcPr>
            <w:tcW w:w="4390" w:type="dxa"/>
          </w:tcPr>
          <w:p w14:paraId="57483E3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0988BC5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64F3EA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128D06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4E5CB82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5612B2A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0EAF79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8DC0949" w14:textId="77777777" w:rsidTr="00504FF6">
        <w:trPr>
          <w:trHeight w:val="340"/>
          <w:jc w:val="center"/>
        </w:trPr>
        <w:tc>
          <w:tcPr>
            <w:tcW w:w="4390" w:type="dxa"/>
          </w:tcPr>
          <w:p w14:paraId="65CF6E2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1C2E37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7562582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A45E548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C5D15F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6A2002B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630DFA3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</w:tbl>
    <w:p w14:paraId="20A9841D" w14:textId="3DF27286" w:rsidR="0090145A" w:rsidRPr="00A956D1" w:rsidRDefault="0090145A">
      <w:pPr>
        <w:spacing w:before="0" w:after="200" w:line="276" w:lineRule="auto"/>
        <w:jc w:val="left"/>
        <w:rPr>
          <w:sz w:val="12"/>
          <w:szCs w:val="12"/>
          <w:lang w:val="vi-VN"/>
        </w:rPr>
      </w:pPr>
    </w:p>
    <w:tbl>
      <w:tblPr>
        <w:tblStyle w:val="TableGrid"/>
        <w:tblW w:w="10206" w:type="dxa"/>
        <w:tblInd w:w="108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4395"/>
        <w:gridCol w:w="1275"/>
      </w:tblGrid>
      <w:tr w:rsidR="0090145A" w:rsidRPr="00080B19" w14:paraId="428462E1" w14:textId="77777777" w:rsidTr="00A532DE">
        <w:trPr>
          <w:trHeight w:val="428"/>
        </w:trPr>
        <w:tc>
          <w:tcPr>
            <w:tcW w:w="10206" w:type="dxa"/>
            <w:gridSpan w:val="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223E13A5" w14:textId="6C30E573" w:rsidR="0090145A" w:rsidRPr="00A956D1" w:rsidRDefault="0090145A" w:rsidP="0090145A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90145A">
              <w:rPr>
                <w:b/>
                <w:szCs w:val="24"/>
              </w:rPr>
              <w:lastRenderedPageBreak/>
              <w:t>Schülerverzeichnis</w:t>
            </w:r>
            <w:r w:rsidR="00A956D1">
              <w:rPr>
                <w:b/>
                <w:szCs w:val="24"/>
                <w:lang w:val="vi-VN"/>
              </w:rPr>
              <w:t>/</w:t>
            </w:r>
            <w:r w:rsidR="00A956D1" w:rsidRPr="00A956D1">
              <w:rPr>
                <w:i/>
                <w:szCs w:val="24"/>
                <w:lang w:val="vi-VN"/>
              </w:rPr>
              <w:t>Thông tin cá nhân của sinh viên</w:t>
            </w:r>
          </w:p>
        </w:tc>
      </w:tr>
      <w:tr w:rsidR="0090145A" w:rsidRPr="00080B19" w14:paraId="1D3ED4A9" w14:textId="77777777" w:rsidTr="00504FF6">
        <w:trPr>
          <w:trHeight w:val="284"/>
        </w:trPr>
        <w:tc>
          <w:tcPr>
            <w:tcW w:w="567" w:type="dxa"/>
            <w:vMerge w:val="restart"/>
            <w:tcBorders>
              <w:top w:val="single" w:sz="4" w:space="0" w:color="5B7B7C"/>
            </w:tcBorders>
            <w:vAlign w:val="center"/>
          </w:tcPr>
          <w:p w14:paraId="6BD22595" w14:textId="77777777" w:rsidR="0090145A" w:rsidRPr="00080B19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Nr.</w:t>
            </w:r>
          </w:p>
        </w:tc>
        <w:tc>
          <w:tcPr>
            <w:tcW w:w="3969" w:type="dxa"/>
            <w:vMerge w:val="restart"/>
            <w:tcBorders>
              <w:top w:val="single" w:sz="4" w:space="0" w:color="5B7B7C"/>
            </w:tcBorders>
            <w:vAlign w:val="center"/>
          </w:tcPr>
          <w:p w14:paraId="77F8A8C8" w14:textId="6451A245" w:rsidR="0090145A" w:rsidRPr="00A956D1" w:rsidRDefault="0090145A" w:rsidP="004A29BB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Name, Vorname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Tên, họ</w:t>
            </w:r>
          </w:p>
        </w:tc>
        <w:tc>
          <w:tcPr>
            <w:tcW w:w="4395" w:type="dxa"/>
            <w:vMerge w:val="restart"/>
            <w:tcBorders>
              <w:top w:val="single" w:sz="4" w:space="0" w:color="5B7B7C"/>
            </w:tcBorders>
            <w:vAlign w:val="center"/>
          </w:tcPr>
          <w:p w14:paraId="196FF0FA" w14:textId="148667DC" w:rsidR="0090145A" w:rsidRPr="00A956D1" w:rsidRDefault="0090145A" w:rsidP="004A29BB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Wohnanschrift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Địa chỉ nơi ở</w:t>
            </w:r>
          </w:p>
        </w:tc>
        <w:tc>
          <w:tcPr>
            <w:tcW w:w="1275" w:type="dxa"/>
            <w:vMerge w:val="restart"/>
            <w:tcBorders>
              <w:top w:val="single" w:sz="4" w:space="0" w:color="5B7B7C"/>
            </w:tcBorders>
            <w:vAlign w:val="center"/>
          </w:tcPr>
          <w:p w14:paraId="04D5C905" w14:textId="77777777" w:rsidR="00A956D1" w:rsidRPr="00A956D1" w:rsidRDefault="0090145A" w:rsidP="00D70F99">
            <w:pPr>
              <w:spacing w:before="40" w:after="40"/>
              <w:ind w:left="34" w:firstLine="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Geburts</w:t>
            </w:r>
            <w:r w:rsidR="00D70F99" w:rsidRPr="00A956D1">
              <w:rPr>
                <w:b/>
                <w:sz w:val="18"/>
                <w:szCs w:val="18"/>
              </w:rPr>
              <w:t>-</w:t>
            </w:r>
            <w:r w:rsidRPr="00A956D1">
              <w:rPr>
                <w:b/>
                <w:sz w:val="18"/>
                <w:szCs w:val="18"/>
              </w:rPr>
              <w:t>datum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767C6515" w14:textId="516AAF59" w:rsidR="0090145A" w:rsidRPr="00A956D1" w:rsidRDefault="00A956D1" w:rsidP="00D70F99">
            <w:pPr>
              <w:spacing w:before="40" w:after="40"/>
              <w:ind w:left="34" w:firstLine="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sinh</w:t>
            </w:r>
          </w:p>
        </w:tc>
      </w:tr>
      <w:tr w:rsidR="0090145A" w:rsidRPr="00080B19" w14:paraId="09BF5EA7" w14:textId="77777777" w:rsidTr="00A532DE">
        <w:trPr>
          <w:trHeight w:val="597"/>
        </w:trPr>
        <w:tc>
          <w:tcPr>
            <w:tcW w:w="567" w:type="dxa"/>
            <w:vMerge/>
            <w:vAlign w:val="center"/>
          </w:tcPr>
          <w:p w14:paraId="0E711EF4" w14:textId="77777777" w:rsidR="0090145A" w:rsidRPr="00080B19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24BD3C07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395" w:type="dxa"/>
            <w:vMerge/>
          </w:tcPr>
          <w:p w14:paraId="0AB493AA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4C91A04C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90145A" w:rsidRPr="00080B19" w14:paraId="29B41AF9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D9ED46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14:paraId="214671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679EA1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E16547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6525841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D7B9AF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D1DDDD"/>
          </w:tcPr>
          <w:p w14:paraId="09F4239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606EE8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2F9057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3467194A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401082CB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</w:tcPr>
          <w:p w14:paraId="547673A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5F4063B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43EB30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59F421AA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2420E7C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shd w:val="clear" w:color="auto" w:fill="D1DDDD"/>
          </w:tcPr>
          <w:p w14:paraId="6B32ACB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121A056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4E67E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00CD8B6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5BC6B6D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14:paraId="2871E0F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33CFDED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8A57F2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A9F7994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57E27F27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shd w:val="clear" w:color="auto" w:fill="D1DDDD"/>
          </w:tcPr>
          <w:p w14:paraId="2734EE7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34ADD36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94E84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5484163D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3080CCB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</w:tcPr>
          <w:p w14:paraId="66DF7C0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6A6A9F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62D3056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440AA9F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A5614B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D1DDDD"/>
          </w:tcPr>
          <w:p w14:paraId="0365F30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927E8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1A8A8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5DC7B60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FDE3FE0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</w:tcPr>
          <w:p w14:paraId="5C452AF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648F626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6BC0287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C7226C6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3675E353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shd w:val="clear" w:color="auto" w:fill="D1DDDD"/>
          </w:tcPr>
          <w:p w14:paraId="639EABA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592B66C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7113B7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93B7727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62464BF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</w:tcPr>
          <w:p w14:paraId="3DDD8BB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7744BEE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35D315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51E226D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0957001E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shd w:val="clear" w:color="auto" w:fill="D1DDDD"/>
          </w:tcPr>
          <w:p w14:paraId="69AC36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0EB097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27B3505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4CFEBE1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101B7D00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</w:tcPr>
          <w:p w14:paraId="099734D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08D27BF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DEA692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07A1931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7990F3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shd w:val="clear" w:color="auto" w:fill="D1DDDD"/>
          </w:tcPr>
          <w:p w14:paraId="75E9DA8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2771E25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5705B19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C52DBB3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3725168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</w:tcPr>
          <w:p w14:paraId="24DE664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030689D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CE29AA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AFAAFD2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1C317E6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16</w:t>
            </w:r>
          </w:p>
        </w:tc>
        <w:tc>
          <w:tcPr>
            <w:tcW w:w="3969" w:type="dxa"/>
            <w:shd w:val="clear" w:color="auto" w:fill="D1DDDD"/>
          </w:tcPr>
          <w:p w14:paraId="1478C36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7ECE8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56A6759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0E8FBE2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E37F671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17</w:t>
            </w:r>
          </w:p>
        </w:tc>
        <w:tc>
          <w:tcPr>
            <w:tcW w:w="3969" w:type="dxa"/>
          </w:tcPr>
          <w:p w14:paraId="13F5F6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5E095D8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855DC1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D4A4D2B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0513AFF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18</w:t>
            </w:r>
          </w:p>
        </w:tc>
        <w:tc>
          <w:tcPr>
            <w:tcW w:w="3969" w:type="dxa"/>
            <w:shd w:val="clear" w:color="auto" w:fill="D1DDDD"/>
          </w:tcPr>
          <w:p w14:paraId="5F519C2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58E03CD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2D8B1F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02DD3F3D" w14:textId="77777777" w:rsidTr="00991801">
        <w:trPr>
          <w:trHeight w:hRule="exact" w:val="425"/>
        </w:trPr>
        <w:tc>
          <w:tcPr>
            <w:tcW w:w="567" w:type="dxa"/>
            <w:vAlign w:val="center"/>
          </w:tcPr>
          <w:p w14:paraId="01493EB3" w14:textId="1AFC540C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969" w:type="dxa"/>
          </w:tcPr>
          <w:p w14:paraId="71F712CB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E98F7AD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3D62658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3A7DDEAF" w14:textId="77777777" w:rsidTr="00991801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CCFC92B" w14:textId="3460D7E3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969" w:type="dxa"/>
            <w:shd w:val="clear" w:color="auto" w:fill="D1DDDD"/>
          </w:tcPr>
          <w:p w14:paraId="4A6577CD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31B1C3B9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AE584B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</w:tbl>
    <w:p w14:paraId="1CBA02F0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06" w:type="dxa"/>
        <w:tblInd w:w="392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2835"/>
        <w:gridCol w:w="2977"/>
        <w:gridCol w:w="1843"/>
        <w:gridCol w:w="1950"/>
      </w:tblGrid>
      <w:tr w:rsidR="0090145A" w:rsidRPr="00080B19" w14:paraId="149E3F0B" w14:textId="77777777" w:rsidTr="00F94423">
        <w:trPr>
          <w:trHeight w:hRule="exact" w:val="425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270F64E4" w14:textId="77777777" w:rsidR="0090145A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</w:tr>
      <w:tr w:rsidR="00504FF6" w:rsidRPr="00080B19" w14:paraId="33AE3D50" w14:textId="77777777" w:rsidTr="00F94423">
        <w:trPr>
          <w:trHeight w:val="840"/>
        </w:trPr>
        <w:tc>
          <w:tcPr>
            <w:tcW w:w="601" w:type="dxa"/>
            <w:tcBorders>
              <w:top w:val="single" w:sz="4" w:space="0" w:color="5B7B7C"/>
            </w:tcBorders>
            <w:vAlign w:val="center"/>
          </w:tcPr>
          <w:p w14:paraId="15E55606" w14:textId="77777777" w:rsidR="00504FF6" w:rsidRPr="00080B19" w:rsidRDefault="00504FF6" w:rsidP="004A29BB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Nr.</w:t>
            </w:r>
          </w:p>
        </w:tc>
        <w:tc>
          <w:tcPr>
            <w:tcW w:w="2835" w:type="dxa"/>
            <w:tcBorders>
              <w:top w:val="single" w:sz="4" w:space="0" w:color="5B7B7C"/>
            </w:tcBorders>
            <w:vAlign w:val="center"/>
          </w:tcPr>
          <w:p w14:paraId="56C3AA2C" w14:textId="77777777" w:rsidR="00A956D1" w:rsidRDefault="00504FF6" w:rsidP="004A29BB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Telefonnummer</w:t>
            </w:r>
            <w:r w:rsidR="00A956D1">
              <w:rPr>
                <w:b/>
                <w:sz w:val="18"/>
                <w:szCs w:val="18"/>
                <w:lang w:val="vi-VN"/>
              </w:rPr>
              <w:t xml:space="preserve">/ </w:t>
            </w:r>
          </w:p>
          <w:p w14:paraId="1A21F388" w14:textId="66369374" w:rsidR="00504FF6" w:rsidRPr="00A956D1" w:rsidRDefault="00A956D1" w:rsidP="004A29BB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Số điện thoại</w:t>
            </w:r>
          </w:p>
        </w:tc>
        <w:tc>
          <w:tcPr>
            <w:tcW w:w="2977" w:type="dxa"/>
            <w:tcBorders>
              <w:top w:val="single" w:sz="4" w:space="0" w:color="5B7B7C"/>
            </w:tcBorders>
            <w:vAlign w:val="center"/>
          </w:tcPr>
          <w:p w14:paraId="34D295F8" w14:textId="77777777" w:rsidR="00504FF6" w:rsidRDefault="00504FF6" w:rsidP="004A29BB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Im Notfall zu verständigen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23886999" w14:textId="5746B085" w:rsidR="00A956D1" w:rsidRPr="00A956D1" w:rsidRDefault="00A956D1" w:rsidP="004A29BB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Liên hệ trong TH khẩn cấp</w:t>
            </w:r>
          </w:p>
        </w:tc>
        <w:tc>
          <w:tcPr>
            <w:tcW w:w="1843" w:type="dxa"/>
            <w:tcBorders>
              <w:top w:val="single" w:sz="4" w:space="0" w:color="5B7B7C"/>
            </w:tcBorders>
            <w:vAlign w:val="center"/>
          </w:tcPr>
          <w:p w14:paraId="5D5A33A2" w14:textId="77777777" w:rsidR="00504FF6" w:rsidRDefault="00504FF6" w:rsidP="00A956D1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Datum Zugang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2805EED0" w14:textId="5D906548" w:rsidR="00A956D1" w:rsidRPr="00A956D1" w:rsidRDefault="00A956D1" w:rsidP="0090145A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bắt đầu</w:t>
            </w:r>
          </w:p>
        </w:tc>
        <w:tc>
          <w:tcPr>
            <w:tcW w:w="1950" w:type="dxa"/>
            <w:tcBorders>
              <w:top w:val="single" w:sz="4" w:space="0" w:color="5B7B7C"/>
            </w:tcBorders>
            <w:vAlign w:val="center"/>
          </w:tcPr>
          <w:p w14:paraId="42383AC8" w14:textId="77777777" w:rsidR="00A956D1" w:rsidRDefault="00504FF6" w:rsidP="00504FF6">
            <w:pPr>
              <w:spacing w:before="40" w:after="40"/>
              <w:jc w:val="left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Datum Abgang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4347C71B" w14:textId="59B9A693" w:rsidR="00504FF6" w:rsidRPr="00A956D1" w:rsidRDefault="00A956D1" w:rsidP="00504FF6">
            <w:pPr>
              <w:spacing w:before="40" w:after="40"/>
              <w:jc w:val="left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kết thúc</w:t>
            </w:r>
          </w:p>
        </w:tc>
      </w:tr>
      <w:tr w:rsidR="0090145A" w:rsidRPr="00080B19" w14:paraId="14F2E52B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4E968D0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14:paraId="00AD20A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CCAA21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4B892F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47EAC7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278A8E9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454E5A4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shd w:val="clear" w:color="auto" w:fill="D1DDDD"/>
          </w:tcPr>
          <w:p w14:paraId="69EAC78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EF4C56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3F44FD7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54BBC4C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2A959BC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29F4C95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3</w:t>
            </w:r>
          </w:p>
        </w:tc>
        <w:tc>
          <w:tcPr>
            <w:tcW w:w="2835" w:type="dxa"/>
          </w:tcPr>
          <w:p w14:paraId="2EDCC82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6F746D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764F18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3691CE6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81FFDF2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05E439D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4</w:t>
            </w:r>
          </w:p>
        </w:tc>
        <w:tc>
          <w:tcPr>
            <w:tcW w:w="2835" w:type="dxa"/>
            <w:shd w:val="clear" w:color="auto" w:fill="D1DDDD"/>
          </w:tcPr>
          <w:p w14:paraId="1F8CD8C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79664AE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6454414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0F58437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6A11F49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0E5E1A1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5</w:t>
            </w:r>
          </w:p>
        </w:tc>
        <w:tc>
          <w:tcPr>
            <w:tcW w:w="2835" w:type="dxa"/>
          </w:tcPr>
          <w:p w14:paraId="4B1B8A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A9A0F3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345F9B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2E88869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5661A3A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2E3A13B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D1DDDD"/>
          </w:tcPr>
          <w:p w14:paraId="0513A91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5E4B1ED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02E9FFA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6600BD2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63251E4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7908FA5C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7</w:t>
            </w:r>
          </w:p>
        </w:tc>
        <w:tc>
          <w:tcPr>
            <w:tcW w:w="2835" w:type="dxa"/>
          </w:tcPr>
          <w:p w14:paraId="68798CB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A18148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8D88D4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16AFED6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9F3A69B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037C85C1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8</w:t>
            </w:r>
          </w:p>
        </w:tc>
        <w:tc>
          <w:tcPr>
            <w:tcW w:w="2835" w:type="dxa"/>
            <w:shd w:val="clear" w:color="auto" w:fill="D1DDDD"/>
          </w:tcPr>
          <w:p w14:paraId="5B23DC3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09C3C5B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36846C2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1136AF6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D1B6AD7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34B7E40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9</w:t>
            </w:r>
          </w:p>
        </w:tc>
        <w:tc>
          <w:tcPr>
            <w:tcW w:w="2835" w:type="dxa"/>
          </w:tcPr>
          <w:p w14:paraId="52370D2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4FF877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79FC262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5950D58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8355508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6FDE7DB0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10</w:t>
            </w:r>
          </w:p>
        </w:tc>
        <w:tc>
          <w:tcPr>
            <w:tcW w:w="2835" w:type="dxa"/>
            <w:shd w:val="clear" w:color="auto" w:fill="D1DDDD"/>
          </w:tcPr>
          <w:p w14:paraId="4588C2F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2AAD866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E0B02F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677E02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7744092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610C045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11</w:t>
            </w:r>
          </w:p>
        </w:tc>
        <w:tc>
          <w:tcPr>
            <w:tcW w:w="2835" w:type="dxa"/>
          </w:tcPr>
          <w:p w14:paraId="2510A30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A4A25D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999B5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78D7521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886EE54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41DE1E8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12</w:t>
            </w:r>
          </w:p>
        </w:tc>
        <w:tc>
          <w:tcPr>
            <w:tcW w:w="2835" w:type="dxa"/>
            <w:shd w:val="clear" w:color="auto" w:fill="D1DDDD"/>
          </w:tcPr>
          <w:p w14:paraId="01469DE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0D25685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6F21746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17B76B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FF71793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5B71D2D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13</w:t>
            </w:r>
          </w:p>
        </w:tc>
        <w:tc>
          <w:tcPr>
            <w:tcW w:w="2835" w:type="dxa"/>
          </w:tcPr>
          <w:p w14:paraId="38B3A45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EB50DC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2DD5E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6185400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8E29917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5504EF9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14</w:t>
            </w:r>
          </w:p>
        </w:tc>
        <w:tc>
          <w:tcPr>
            <w:tcW w:w="2835" w:type="dxa"/>
            <w:shd w:val="clear" w:color="auto" w:fill="D1DDDD"/>
          </w:tcPr>
          <w:p w14:paraId="04F287D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753083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776F2B8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EE4C18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FC4EE6E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817D0DD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15</w:t>
            </w:r>
          </w:p>
        </w:tc>
        <w:tc>
          <w:tcPr>
            <w:tcW w:w="2835" w:type="dxa"/>
          </w:tcPr>
          <w:p w14:paraId="64B4690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82E1AF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1BCD656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31B6E03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4C79042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0FBD83D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16</w:t>
            </w:r>
          </w:p>
        </w:tc>
        <w:tc>
          <w:tcPr>
            <w:tcW w:w="2835" w:type="dxa"/>
            <w:shd w:val="clear" w:color="auto" w:fill="D1DDDD"/>
          </w:tcPr>
          <w:p w14:paraId="68A373A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19993A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BC3604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150D35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178E9A5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36F618E8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bookmarkStart w:id="4" w:name="_Hlk34289441"/>
            <w:r w:rsidRPr="00080B19">
              <w:rPr>
                <w:sz w:val="18"/>
                <w:szCs w:val="18"/>
              </w:rPr>
              <w:t>17</w:t>
            </w:r>
          </w:p>
        </w:tc>
        <w:tc>
          <w:tcPr>
            <w:tcW w:w="2835" w:type="dxa"/>
          </w:tcPr>
          <w:p w14:paraId="1A2649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9DCEA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B2826B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0E612FF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49E4883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6A84884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18</w:t>
            </w:r>
          </w:p>
        </w:tc>
        <w:tc>
          <w:tcPr>
            <w:tcW w:w="2835" w:type="dxa"/>
            <w:shd w:val="clear" w:color="auto" w:fill="D1DDDD"/>
          </w:tcPr>
          <w:p w14:paraId="10F2C72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4CCFA6F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544621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3B73CD7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bookmarkEnd w:id="4"/>
      <w:tr w:rsidR="003E6615" w:rsidRPr="00080B19" w14:paraId="22EEB1EF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116A505" w14:textId="4D019E3D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35" w:type="dxa"/>
          </w:tcPr>
          <w:p w14:paraId="2CC55E00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AB3EDC8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3B5EBF2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05297809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647E49F3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3A2CEE4C" w14:textId="532329F1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35" w:type="dxa"/>
            <w:shd w:val="clear" w:color="auto" w:fill="D1DDDD"/>
          </w:tcPr>
          <w:p w14:paraId="68BEB698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776FCF0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1765B89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3466BD70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</w:tbl>
    <w:p w14:paraId="26AC7E1F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20" w:type="dxa"/>
        <w:tblInd w:w="1101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30"/>
        <w:gridCol w:w="731"/>
        <w:gridCol w:w="680"/>
        <w:gridCol w:w="680"/>
        <w:gridCol w:w="681"/>
        <w:gridCol w:w="681"/>
        <w:gridCol w:w="62"/>
        <w:gridCol w:w="619"/>
        <w:gridCol w:w="682"/>
        <w:gridCol w:w="681"/>
        <w:gridCol w:w="681"/>
        <w:gridCol w:w="682"/>
        <w:gridCol w:w="681"/>
        <w:gridCol w:w="681"/>
        <w:gridCol w:w="681"/>
        <w:gridCol w:w="7"/>
      </w:tblGrid>
      <w:tr w:rsidR="0090145A" w:rsidRPr="00080B19" w14:paraId="3E3447BB" w14:textId="77777777" w:rsidTr="00F94423">
        <w:trPr>
          <w:gridAfter w:val="1"/>
          <w:wAfter w:w="7" w:type="dxa"/>
          <w:trHeight w:val="243"/>
        </w:trPr>
        <w:tc>
          <w:tcPr>
            <w:tcW w:w="10213" w:type="dxa"/>
            <w:gridSpan w:val="16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426F2D93" w14:textId="3CF8BC67" w:rsidR="0090145A" w:rsidRPr="00C77007" w:rsidRDefault="0090145A" w:rsidP="0090145A">
            <w:pPr>
              <w:jc w:val="left"/>
              <w:rPr>
                <w:b/>
                <w:sz w:val="20"/>
                <w:lang w:val="vi-VN"/>
              </w:rPr>
            </w:pPr>
            <w:r>
              <w:rPr>
                <w:b/>
                <w:szCs w:val="24"/>
              </w:rPr>
              <w:lastRenderedPageBreak/>
              <w:t>Stundenplan</w:t>
            </w:r>
            <w:r w:rsidR="00C77007">
              <w:rPr>
                <w:b/>
                <w:szCs w:val="24"/>
                <w:lang w:val="vi-VN"/>
              </w:rPr>
              <w:t>/</w:t>
            </w:r>
            <w:r w:rsidR="00C77007" w:rsidRPr="00C77007">
              <w:rPr>
                <w:i/>
                <w:szCs w:val="24"/>
                <w:lang w:val="vi-VN"/>
              </w:rPr>
              <w:t>Thời khoá biểu</w:t>
            </w:r>
          </w:p>
        </w:tc>
      </w:tr>
      <w:tr w:rsidR="0090145A" w:rsidRPr="00080B19" w14:paraId="15753363" w14:textId="77777777" w:rsidTr="00F94423">
        <w:trPr>
          <w:gridAfter w:val="1"/>
          <w:wAfter w:w="7" w:type="dxa"/>
          <w:trHeight w:val="243"/>
        </w:trPr>
        <w:tc>
          <w:tcPr>
            <w:tcW w:w="4825" w:type="dxa"/>
            <w:gridSpan w:val="8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nil"/>
            </w:tcBorders>
            <w:vAlign w:val="center"/>
          </w:tcPr>
          <w:p w14:paraId="76B096EA" w14:textId="2892B5D6" w:rsidR="0090145A" w:rsidRPr="00C77007" w:rsidRDefault="0090145A" w:rsidP="0090145A">
            <w:pPr>
              <w:jc w:val="left"/>
              <w:rPr>
                <w:b/>
                <w:sz w:val="20"/>
              </w:rPr>
            </w:pPr>
            <w:r w:rsidRPr="00C77007">
              <w:rPr>
                <w:b/>
                <w:sz w:val="20"/>
              </w:rPr>
              <w:t>gültig vom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i/>
                <w:sz w:val="20"/>
                <w:lang w:val="vi-VN"/>
              </w:rPr>
              <w:t>có hiệu lực từ</w:t>
            </w:r>
            <w:r w:rsidRPr="00C77007">
              <w:rPr>
                <w:i/>
                <w:sz w:val="20"/>
              </w:rPr>
              <w:t xml:space="preserve"> ____________</w:t>
            </w:r>
          </w:p>
        </w:tc>
        <w:tc>
          <w:tcPr>
            <w:tcW w:w="5388" w:type="dxa"/>
            <w:gridSpan w:val="8"/>
            <w:tcBorders>
              <w:top w:val="single" w:sz="4" w:space="0" w:color="5B7B7C"/>
              <w:left w:val="nil"/>
              <w:bottom w:val="single" w:sz="4" w:space="0" w:color="5B7B7C"/>
              <w:right w:val="single" w:sz="4" w:space="0" w:color="5B7B7C"/>
            </w:tcBorders>
            <w:vAlign w:val="center"/>
          </w:tcPr>
          <w:p w14:paraId="6F9A81DF" w14:textId="5462EEB6" w:rsidR="0090145A" w:rsidRPr="00C77007" w:rsidRDefault="00C77007" w:rsidP="0090145A">
            <w:pPr>
              <w:jc w:val="left"/>
              <w:rPr>
                <w:b/>
                <w:sz w:val="20"/>
              </w:rPr>
            </w:pPr>
            <w:r w:rsidRPr="00C77007">
              <w:rPr>
                <w:b/>
                <w:sz w:val="20"/>
              </w:rPr>
              <w:t>B</w:t>
            </w:r>
            <w:r w:rsidR="0090145A" w:rsidRPr="00C77007">
              <w:rPr>
                <w:b/>
                <w:sz w:val="20"/>
              </w:rPr>
              <w:t>is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đến</w:t>
            </w:r>
            <w:r w:rsidR="0090145A" w:rsidRPr="00C77007">
              <w:rPr>
                <w:i/>
                <w:sz w:val="20"/>
              </w:rPr>
              <w:t>_____________</w:t>
            </w:r>
          </w:p>
        </w:tc>
      </w:tr>
      <w:tr w:rsidR="0090145A" w:rsidRPr="00C77007" w14:paraId="4491BC38" w14:textId="77777777" w:rsidTr="00F94423">
        <w:trPr>
          <w:gridAfter w:val="1"/>
          <w:wAfter w:w="7" w:type="dxa"/>
          <w:trHeight w:val="243"/>
        </w:trPr>
        <w:tc>
          <w:tcPr>
            <w:tcW w:w="680" w:type="dxa"/>
            <w:vMerge w:val="restart"/>
            <w:tcBorders>
              <w:top w:val="single" w:sz="4" w:space="0" w:color="5B7B7C"/>
            </w:tcBorders>
            <w:textDirection w:val="btLr"/>
            <w:vAlign w:val="center"/>
          </w:tcPr>
          <w:p w14:paraId="4C411BAE" w14:textId="7AE0C106" w:rsidR="0090145A" w:rsidRPr="00C77007" w:rsidRDefault="0090145A" w:rsidP="0090145A">
            <w:pPr>
              <w:ind w:left="113" w:right="113" w:firstLine="0"/>
              <w:jc w:val="center"/>
              <w:rPr>
                <w:sz w:val="12"/>
                <w:szCs w:val="12"/>
                <w:lang w:val="vi-VN"/>
              </w:rPr>
            </w:pPr>
            <w:r w:rsidRPr="00C77007">
              <w:rPr>
                <w:b/>
                <w:sz w:val="12"/>
                <w:szCs w:val="12"/>
              </w:rPr>
              <w:t>Zeit/</w:t>
            </w:r>
            <w:r w:rsidRPr="00C77007">
              <w:rPr>
                <w:sz w:val="12"/>
                <w:szCs w:val="12"/>
              </w:rPr>
              <w:br/>
            </w:r>
            <w:r w:rsidR="00C77007" w:rsidRPr="00C77007">
              <w:rPr>
                <w:i/>
                <w:sz w:val="12"/>
                <w:szCs w:val="12"/>
                <w:lang w:val="vi-VN"/>
              </w:rPr>
              <w:t>Thời gian</w:t>
            </w:r>
          </w:p>
        </w:tc>
        <w:tc>
          <w:tcPr>
            <w:tcW w:w="1361" w:type="dxa"/>
            <w:gridSpan w:val="2"/>
            <w:tcBorders>
              <w:top w:val="single" w:sz="4" w:space="0" w:color="5B7B7C"/>
            </w:tcBorders>
            <w:vAlign w:val="center"/>
          </w:tcPr>
          <w:p w14:paraId="38A69972" w14:textId="5E7436A8" w:rsidR="00C77007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Montag</w:t>
            </w:r>
          </w:p>
          <w:p w14:paraId="78CFBD52" w14:textId="30E768A7" w:rsidR="0090145A" w:rsidRPr="00C77007" w:rsidRDefault="00C77007" w:rsidP="004A29BB">
            <w:pPr>
              <w:jc w:val="center"/>
              <w:rPr>
                <w:i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2</w:t>
            </w:r>
          </w:p>
        </w:tc>
        <w:tc>
          <w:tcPr>
            <w:tcW w:w="1360" w:type="dxa"/>
            <w:gridSpan w:val="2"/>
            <w:tcBorders>
              <w:top w:val="single" w:sz="4" w:space="0" w:color="5B7B7C"/>
            </w:tcBorders>
            <w:vAlign w:val="center"/>
          </w:tcPr>
          <w:p w14:paraId="6931A72D" w14:textId="63D4314D" w:rsidR="00C77007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Dienstag</w:t>
            </w:r>
          </w:p>
          <w:p w14:paraId="549EEE32" w14:textId="0FD7E9D1" w:rsidR="0090145A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3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094F1D63" w14:textId="0DA09080" w:rsidR="0090145A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Mittwoch</w:t>
            </w:r>
          </w:p>
          <w:p w14:paraId="7024D44B" w14:textId="6341E079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4</w:t>
            </w:r>
          </w:p>
        </w:tc>
        <w:tc>
          <w:tcPr>
            <w:tcW w:w="1363" w:type="dxa"/>
            <w:gridSpan w:val="3"/>
            <w:tcBorders>
              <w:top w:val="single" w:sz="4" w:space="0" w:color="5B7B7C"/>
            </w:tcBorders>
            <w:vAlign w:val="center"/>
          </w:tcPr>
          <w:p w14:paraId="1C004DAF" w14:textId="77777777" w:rsidR="00C77007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Donnerstag</w:t>
            </w:r>
          </w:p>
          <w:p w14:paraId="4FF1432C" w14:textId="6A16F421" w:rsidR="00C77007" w:rsidRP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5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5BBCB3A8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Freitag</w:t>
            </w:r>
          </w:p>
          <w:p w14:paraId="75AAC79F" w14:textId="5780D22B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6</w:t>
            </w:r>
          </w:p>
        </w:tc>
        <w:tc>
          <w:tcPr>
            <w:tcW w:w="1363" w:type="dxa"/>
            <w:gridSpan w:val="2"/>
            <w:tcBorders>
              <w:top w:val="single" w:sz="4" w:space="0" w:color="5B7B7C"/>
            </w:tcBorders>
            <w:vAlign w:val="center"/>
          </w:tcPr>
          <w:p w14:paraId="4AD94865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Samstag</w:t>
            </w:r>
          </w:p>
          <w:p w14:paraId="33B91A65" w14:textId="4DCA87A9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7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7878E320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Sonntag</w:t>
            </w:r>
          </w:p>
          <w:p w14:paraId="5F366371" w14:textId="2B051854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Chủ Nhật</w:t>
            </w:r>
          </w:p>
        </w:tc>
      </w:tr>
      <w:tr w:rsidR="00C77007" w:rsidRPr="00080B19" w14:paraId="74ED4B14" w14:textId="77777777" w:rsidTr="00F94423">
        <w:trPr>
          <w:trHeight w:val="243"/>
        </w:trPr>
        <w:tc>
          <w:tcPr>
            <w:tcW w:w="680" w:type="dxa"/>
            <w:vMerge/>
            <w:vAlign w:val="center"/>
          </w:tcPr>
          <w:p w14:paraId="25EE85D7" w14:textId="77777777" w:rsidR="00C77007" w:rsidRPr="0090145A" w:rsidRDefault="00C77007" w:rsidP="00C77007">
            <w:pPr>
              <w:ind w:right="336"/>
              <w:jc w:val="center"/>
              <w:rPr>
                <w:sz w:val="16"/>
                <w:szCs w:val="16"/>
              </w:rPr>
            </w:pPr>
          </w:p>
        </w:tc>
        <w:tc>
          <w:tcPr>
            <w:tcW w:w="630" w:type="dxa"/>
            <w:vAlign w:val="center"/>
          </w:tcPr>
          <w:p w14:paraId="528697A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A91463F" w14:textId="2F0AF335" w:rsidR="00C77007" w:rsidRPr="00C77007" w:rsidRDefault="00C77007" w:rsidP="00C77007">
            <w:pPr>
              <w:jc w:val="center"/>
              <w:rPr>
                <w:i/>
                <w:sz w:val="14"/>
                <w:szCs w:val="14"/>
                <w:lang w:val="vi-VN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731" w:type="dxa"/>
            <w:vAlign w:val="center"/>
          </w:tcPr>
          <w:p w14:paraId="5A60ED2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240C11E" w14:textId="317201CD" w:rsidR="00C77007" w:rsidRPr="00C77007" w:rsidRDefault="00C77007" w:rsidP="00C77007">
            <w:pPr>
              <w:jc w:val="center"/>
              <w:rPr>
                <w:i/>
                <w:sz w:val="14"/>
                <w:szCs w:val="14"/>
                <w:lang w:val="vi-VN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0988B00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93D7AC2" w14:textId="5BD5944B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3E856641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569B3CAB" w14:textId="1EB0A8A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4341B737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1C733DF2" w14:textId="4B1E979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198356C3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0C1C2DE1" w14:textId="5EA436C1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gridSpan w:val="2"/>
            <w:vAlign w:val="center"/>
          </w:tcPr>
          <w:p w14:paraId="257E600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3018D6B9" w14:textId="7C360F8E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2" w:type="dxa"/>
            <w:vAlign w:val="center"/>
          </w:tcPr>
          <w:p w14:paraId="2B4964C1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3F243B5" w14:textId="39AAFC82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4B87D472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01C620D" w14:textId="34EE0383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4D6E4A2F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BEA6AC3" w14:textId="1B20BFDF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2" w:type="dxa"/>
            <w:vAlign w:val="center"/>
          </w:tcPr>
          <w:p w14:paraId="11980695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B0E6CBF" w14:textId="104135D5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0E135040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36E8DD0" w14:textId="15FA503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27EA4A0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34347C6" w14:textId="62260CD6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8" w:type="dxa"/>
            <w:gridSpan w:val="2"/>
            <w:vAlign w:val="center"/>
          </w:tcPr>
          <w:p w14:paraId="40E0E77D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72516ED" w14:textId="0F1D89FE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</w:tr>
      <w:tr w:rsidR="0090145A" w:rsidRPr="00080B19" w14:paraId="0109C88F" w14:textId="77777777" w:rsidTr="00F94423">
        <w:trPr>
          <w:trHeight w:val="201"/>
        </w:trPr>
        <w:tc>
          <w:tcPr>
            <w:tcW w:w="680" w:type="dxa"/>
          </w:tcPr>
          <w:p w14:paraId="4E662BF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0B1533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6DD2061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D40D1D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ABFCA9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ACC3C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829A5B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60C6CD7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45C46D3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B9E0EC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9A8B1B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7B5BA4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1B7191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84B75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1D770A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0AD66979" w14:textId="77777777" w:rsidTr="00F94423">
        <w:trPr>
          <w:trHeight w:val="201"/>
        </w:trPr>
        <w:tc>
          <w:tcPr>
            <w:tcW w:w="680" w:type="dxa"/>
          </w:tcPr>
          <w:p w14:paraId="6F5FBC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6C2632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2A63016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333A6AC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631FD06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68BC7E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B80CEB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2788497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276DFB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570B9D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95F81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45C8BA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D65C5E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466190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7BDA90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3971609" w14:textId="77777777" w:rsidTr="00F94423">
        <w:trPr>
          <w:trHeight w:val="201"/>
        </w:trPr>
        <w:tc>
          <w:tcPr>
            <w:tcW w:w="680" w:type="dxa"/>
          </w:tcPr>
          <w:p w14:paraId="5E98F38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2CC3D1E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6F5813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0E105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38E065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97466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739F0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56A8945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C4F2A9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422A98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CF118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2E09F0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E414C0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0E476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0D6982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A9F3E2D" w14:textId="77777777" w:rsidTr="00F94423">
        <w:trPr>
          <w:trHeight w:val="201"/>
        </w:trPr>
        <w:tc>
          <w:tcPr>
            <w:tcW w:w="680" w:type="dxa"/>
          </w:tcPr>
          <w:p w14:paraId="16352E4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113CA1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5E01DC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86A72B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6BFA1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0A5C4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2810AD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0B8AE52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A84EDD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A53C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10D93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F69233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F77C1F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0596FF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229DA0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6CD6DFB1" w14:textId="77777777" w:rsidTr="00F94423">
        <w:trPr>
          <w:trHeight w:val="201"/>
        </w:trPr>
        <w:tc>
          <w:tcPr>
            <w:tcW w:w="680" w:type="dxa"/>
          </w:tcPr>
          <w:p w14:paraId="2A211E3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38FE91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52EEB08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9F8528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368343E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4D0277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85FAE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4EF8775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2D07409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A4692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0603C8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6FEC04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23A80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F209E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071E7D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AC9B9BB" w14:textId="77777777" w:rsidTr="00F94423">
        <w:trPr>
          <w:trHeight w:val="201"/>
        </w:trPr>
        <w:tc>
          <w:tcPr>
            <w:tcW w:w="680" w:type="dxa"/>
          </w:tcPr>
          <w:p w14:paraId="0A506DE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A961B3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7B9E684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712D26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81E308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937871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246B9C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0E52C0A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7B5453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2E4A6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E9BE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42F572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72FF76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632B14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71C918C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711F4DE3" w14:textId="77777777" w:rsidTr="00F94423">
        <w:trPr>
          <w:trHeight w:val="201"/>
        </w:trPr>
        <w:tc>
          <w:tcPr>
            <w:tcW w:w="680" w:type="dxa"/>
          </w:tcPr>
          <w:p w14:paraId="37E7109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3673C8D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12ECE07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46BC81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55E8D1A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FC0F58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98E6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6CE027F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E69A04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5364EC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F7A29A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C9CA5F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97B4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6F435B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51BD95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8DA2B9F" w14:textId="77777777" w:rsidTr="00F94423">
        <w:trPr>
          <w:trHeight w:val="201"/>
        </w:trPr>
        <w:tc>
          <w:tcPr>
            <w:tcW w:w="680" w:type="dxa"/>
          </w:tcPr>
          <w:p w14:paraId="58FBED7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3D276C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4C247E9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F1A860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794CCC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281C3E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744DF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483E9A3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24AE5D9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048184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8D85A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F063A8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D00B3E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F024A6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5EC648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7357AA3" w14:textId="77777777" w:rsidTr="00F94423">
        <w:trPr>
          <w:trHeight w:val="201"/>
        </w:trPr>
        <w:tc>
          <w:tcPr>
            <w:tcW w:w="680" w:type="dxa"/>
          </w:tcPr>
          <w:p w14:paraId="44C847A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271CA2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7265170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B305D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975483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36077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D4ED0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7195C74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A0A252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23F9AC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D22008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C7A863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37BEA0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3CD3C7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396B1F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171B26F" w14:textId="77777777" w:rsidTr="00F94423">
        <w:trPr>
          <w:trHeight w:val="201"/>
        </w:trPr>
        <w:tc>
          <w:tcPr>
            <w:tcW w:w="680" w:type="dxa"/>
          </w:tcPr>
          <w:p w14:paraId="69AEA45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6BE48C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39E4845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EB6777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912EDD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63B65D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FBEB1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71BD0CF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CA661B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5FEFC7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2279B5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47E86E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50B594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F6C427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73EDB5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</w:tbl>
    <w:p w14:paraId="11D722A5" w14:textId="77777777" w:rsidR="0090145A" w:rsidRDefault="0090145A" w:rsidP="0090145A"/>
    <w:tbl>
      <w:tblPr>
        <w:tblStyle w:val="TableGrid"/>
        <w:tblW w:w="10191" w:type="dxa"/>
        <w:tblInd w:w="1101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679"/>
        <w:gridCol w:w="680"/>
        <w:gridCol w:w="679"/>
        <w:gridCol w:w="679"/>
        <w:gridCol w:w="680"/>
        <w:gridCol w:w="679"/>
        <w:gridCol w:w="65"/>
        <w:gridCol w:w="614"/>
        <w:gridCol w:w="680"/>
        <w:gridCol w:w="679"/>
        <w:gridCol w:w="679"/>
        <w:gridCol w:w="680"/>
        <w:gridCol w:w="679"/>
        <w:gridCol w:w="679"/>
        <w:gridCol w:w="681"/>
      </w:tblGrid>
      <w:tr w:rsidR="0090145A" w:rsidRPr="00080B19" w14:paraId="3B5714FD" w14:textId="77777777" w:rsidTr="00F94423">
        <w:trPr>
          <w:trHeight w:val="238"/>
        </w:trPr>
        <w:tc>
          <w:tcPr>
            <w:tcW w:w="10191" w:type="dxa"/>
            <w:gridSpan w:val="16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0558D103" w14:textId="4A64F8A4" w:rsidR="0090145A" w:rsidRPr="00C77007" w:rsidRDefault="0090145A" w:rsidP="0090145A">
            <w:pPr>
              <w:jc w:val="left"/>
              <w:rPr>
                <w:b/>
                <w:sz w:val="20"/>
                <w:lang w:val="vi-VN"/>
              </w:rPr>
            </w:pPr>
            <w:r>
              <w:rPr>
                <w:b/>
                <w:szCs w:val="24"/>
              </w:rPr>
              <w:t>Stundenplan</w:t>
            </w:r>
            <w:r w:rsidR="00C77007">
              <w:rPr>
                <w:b/>
                <w:szCs w:val="24"/>
                <w:lang w:val="vi-VN"/>
              </w:rPr>
              <w:t>/</w:t>
            </w:r>
            <w:r w:rsidR="00C77007" w:rsidRPr="00C77007">
              <w:rPr>
                <w:i/>
                <w:szCs w:val="24"/>
                <w:lang w:val="vi-VN"/>
              </w:rPr>
              <w:t xml:space="preserve"> Thời khoá biểu</w:t>
            </w:r>
          </w:p>
        </w:tc>
      </w:tr>
      <w:tr w:rsidR="00C77007" w:rsidRPr="00080B19" w14:paraId="3156D949" w14:textId="77777777" w:rsidTr="00F94423">
        <w:trPr>
          <w:trHeight w:val="238"/>
        </w:trPr>
        <w:tc>
          <w:tcPr>
            <w:tcW w:w="4820" w:type="dxa"/>
            <w:gridSpan w:val="8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nil"/>
            </w:tcBorders>
            <w:vAlign w:val="center"/>
          </w:tcPr>
          <w:p w14:paraId="16CD10E5" w14:textId="24B144F7" w:rsidR="00C77007" w:rsidRPr="0090145A" w:rsidRDefault="00C77007" w:rsidP="00C77007">
            <w:pPr>
              <w:jc w:val="left"/>
              <w:rPr>
                <w:sz w:val="20"/>
              </w:rPr>
            </w:pPr>
            <w:r w:rsidRPr="00C77007">
              <w:rPr>
                <w:b/>
                <w:sz w:val="20"/>
              </w:rPr>
              <w:t>gültig vom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có hiệu lực từ</w:t>
            </w:r>
            <w:r w:rsidRPr="00C77007">
              <w:rPr>
                <w:i/>
                <w:sz w:val="20"/>
              </w:rPr>
              <w:t xml:space="preserve"> ____________</w:t>
            </w:r>
          </w:p>
        </w:tc>
        <w:tc>
          <w:tcPr>
            <w:tcW w:w="5371" w:type="dxa"/>
            <w:gridSpan w:val="8"/>
            <w:tcBorders>
              <w:top w:val="single" w:sz="4" w:space="0" w:color="5B7B7C"/>
              <w:left w:val="nil"/>
              <w:bottom w:val="single" w:sz="4" w:space="0" w:color="5B7B7C"/>
              <w:right w:val="single" w:sz="4" w:space="0" w:color="5B7B7C"/>
            </w:tcBorders>
            <w:vAlign w:val="center"/>
          </w:tcPr>
          <w:p w14:paraId="540DD2A5" w14:textId="4A00C749" w:rsidR="00C77007" w:rsidRPr="0090145A" w:rsidRDefault="00C77007" w:rsidP="00C77007">
            <w:pPr>
              <w:jc w:val="left"/>
              <w:rPr>
                <w:sz w:val="20"/>
              </w:rPr>
            </w:pPr>
            <w:r w:rsidRPr="00C77007">
              <w:rPr>
                <w:b/>
                <w:sz w:val="20"/>
              </w:rPr>
              <w:t>Bis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đến</w:t>
            </w:r>
            <w:r w:rsidRPr="00C77007">
              <w:rPr>
                <w:i/>
                <w:sz w:val="20"/>
              </w:rPr>
              <w:t>_____________</w:t>
            </w:r>
          </w:p>
        </w:tc>
      </w:tr>
      <w:tr w:rsidR="00C77007" w:rsidRPr="00080B19" w14:paraId="526032F6" w14:textId="77777777" w:rsidTr="00F94423">
        <w:trPr>
          <w:trHeight w:val="238"/>
        </w:trPr>
        <w:tc>
          <w:tcPr>
            <w:tcW w:w="679" w:type="dxa"/>
            <w:vMerge w:val="restart"/>
            <w:tcBorders>
              <w:top w:val="single" w:sz="4" w:space="0" w:color="5B7B7C"/>
            </w:tcBorders>
            <w:textDirection w:val="btLr"/>
            <w:vAlign w:val="center"/>
          </w:tcPr>
          <w:p w14:paraId="6BDA9B16" w14:textId="0690E009" w:rsidR="00C77007" w:rsidRPr="0090145A" w:rsidRDefault="00C77007" w:rsidP="00C77007">
            <w:pPr>
              <w:ind w:left="113" w:right="113" w:firstLine="0"/>
              <w:jc w:val="center"/>
              <w:rPr>
                <w:sz w:val="16"/>
                <w:szCs w:val="16"/>
              </w:rPr>
            </w:pPr>
            <w:r w:rsidRPr="00C77007">
              <w:rPr>
                <w:b/>
                <w:sz w:val="12"/>
                <w:szCs w:val="12"/>
              </w:rPr>
              <w:t>Zeit/</w:t>
            </w:r>
            <w:r w:rsidRPr="00C77007">
              <w:rPr>
                <w:sz w:val="12"/>
                <w:szCs w:val="12"/>
              </w:rPr>
              <w:br/>
            </w:r>
            <w:r w:rsidRPr="00C77007">
              <w:rPr>
                <w:i/>
                <w:sz w:val="12"/>
                <w:szCs w:val="12"/>
                <w:lang w:val="vi-VN"/>
              </w:rPr>
              <w:t>Thời gian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419913A8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Montag</w:t>
            </w:r>
          </w:p>
          <w:p w14:paraId="3C7C8577" w14:textId="2893D97E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2</w:t>
            </w:r>
          </w:p>
        </w:tc>
        <w:tc>
          <w:tcPr>
            <w:tcW w:w="1358" w:type="dxa"/>
            <w:gridSpan w:val="2"/>
            <w:tcBorders>
              <w:top w:val="single" w:sz="4" w:space="0" w:color="5B7B7C"/>
            </w:tcBorders>
            <w:vAlign w:val="center"/>
          </w:tcPr>
          <w:p w14:paraId="122871B5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Dienstag</w:t>
            </w:r>
          </w:p>
          <w:p w14:paraId="1019046B" w14:textId="349EE1CE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3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70E9D9E6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Mittwoch</w:t>
            </w:r>
          </w:p>
          <w:p w14:paraId="2ACB3CB6" w14:textId="56594902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4</w:t>
            </w:r>
          </w:p>
        </w:tc>
        <w:tc>
          <w:tcPr>
            <w:tcW w:w="1359" w:type="dxa"/>
            <w:gridSpan w:val="3"/>
            <w:tcBorders>
              <w:top w:val="single" w:sz="4" w:space="0" w:color="5B7B7C"/>
            </w:tcBorders>
            <w:vAlign w:val="center"/>
          </w:tcPr>
          <w:p w14:paraId="149D3C89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Donnerstag</w:t>
            </w:r>
          </w:p>
          <w:p w14:paraId="51E4E2AA" w14:textId="6F280B24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5</w:t>
            </w:r>
          </w:p>
        </w:tc>
        <w:tc>
          <w:tcPr>
            <w:tcW w:w="1358" w:type="dxa"/>
            <w:gridSpan w:val="2"/>
            <w:tcBorders>
              <w:top w:val="single" w:sz="4" w:space="0" w:color="5B7B7C"/>
            </w:tcBorders>
            <w:vAlign w:val="center"/>
          </w:tcPr>
          <w:p w14:paraId="32EA42CE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Freitag</w:t>
            </w:r>
          </w:p>
          <w:p w14:paraId="54D877B6" w14:textId="6011A230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6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40338FC3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Samstag</w:t>
            </w:r>
          </w:p>
          <w:p w14:paraId="0F7566CC" w14:textId="151EF460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7</w:t>
            </w:r>
          </w:p>
        </w:tc>
        <w:tc>
          <w:tcPr>
            <w:tcW w:w="1360" w:type="dxa"/>
            <w:gridSpan w:val="2"/>
            <w:tcBorders>
              <w:top w:val="single" w:sz="4" w:space="0" w:color="5B7B7C"/>
            </w:tcBorders>
            <w:vAlign w:val="center"/>
          </w:tcPr>
          <w:p w14:paraId="73A9EBBF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Sonntag</w:t>
            </w:r>
          </w:p>
          <w:p w14:paraId="25F5663F" w14:textId="58C5E929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Chủ Nhật</w:t>
            </w:r>
          </w:p>
        </w:tc>
      </w:tr>
      <w:tr w:rsidR="00C77007" w:rsidRPr="00080B19" w14:paraId="29DA4150" w14:textId="77777777" w:rsidTr="00F94423">
        <w:trPr>
          <w:trHeight w:val="238"/>
        </w:trPr>
        <w:tc>
          <w:tcPr>
            <w:tcW w:w="679" w:type="dxa"/>
            <w:vMerge/>
            <w:vAlign w:val="center"/>
          </w:tcPr>
          <w:p w14:paraId="4F8FEA6C" w14:textId="77777777" w:rsidR="00C77007" w:rsidRPr="0090145A" w:rsidRDefault="00C77007" w:rsidP="00C77007">
            <w:pPr>
              <w:ind w:right="336"/>
              <w:jc w:val="center"/>
              <w:rPr>
                <w:sz w:val="16"/>
                <w:szCs w:val="16"/>
              </w:rPr>
            </w:pPr>
          </w:p>
        </w:tc>
        <w:tc>
          <w:tcPr>
            <w:tcW w:w="679" w:type="dxa"/>
            <w:vAlign w:val="center"/>
          </w:tcPr>
          <w:p w14:paraId="000EE20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5F211004" w14:textId="5601A2F2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61CF73CC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270610B" w14:textId="6E9A492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83B6474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C479292" w14:textId="29898E1C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108790AF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60CEF85A" w14:textId="3BC64E6F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5D100BB7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F1A84B6" w14:textId="4B9E43E5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313AA85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37622929" w14:textId="3258B25A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gridSpan w:val="2"/>
            <w:vAlign w:val="center"/>
          </w:tcPr>
          <w:p w14:paraId="29EF62B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BD1EB3A" w14:textId="5FAA2A51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3FAE7ED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F39E809" w14:textId="2444B0AF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2BD052D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B87848C" w14:textId="687C5926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751F0EF5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8F4E28D" w14:textId="438DBE25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1EF26835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5A40016" w14:textId="549480A9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2E53019E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7FA3FCB1" w14:textId="4171C93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6F9773D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5122150D" w14:textId="6B603F97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1DAAB468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238E6C37" w14:textId="38D7AA3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</w:tr>
      <w:tr w:rsidR="0090145A" w:rsidRPr="00080B19" w14:paraId="6D7160FE" w14:textId="77777777" w:rsidTr="00F94423">
        <w:trPr>
          <w:trHeight w:val="197"/>
        </w:trPr>
        <w:tc>
          <w:tcPr>
            <w:tcW w:w="679" w:type="dxa"/>
          </w:tcPr>
          <w:p w14:paraId="350870E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FE03BC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8618C9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15C6F0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21B388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954719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79703A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0772F36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FF1A8C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4E5217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54131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610E940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752681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F707BD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194B00FB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C3CC8F0" w14:textId="77777777" w:rsidTr="00F94423">
        <w:trPr>
          <w:trHeight w:val="197"/>
        </w:trPr>
        <w:tc>
          <w:tcPr>
            <w:tcW w:w="679" w:type="dxa"/>
          </w:tcPr>
          <w:p w14:paraId="31A2D8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F66D2B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6AF231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7E28E1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972B71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0E5DA6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F933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F39C6A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6862ED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4BF967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4FD35F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10B340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5D86D8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AEDA9B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A9549CB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5CFB6AA0" w14:textId="77777777" w:rsidTr="00F94423">
        <w:trPr>
          <w:trHeight w:val="197"/>
        </w:trPr>
        <w:tc>
          <w:tcPr>
            <w:tcW w:w="679" w:type="dxa"/>
          </w:tcPr>
          <w:p w14:paraId="02F5710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FD410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AB57C1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65A20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906623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64F329E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9C67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0E41437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8C6F9B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4678D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3B1BF9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50FFD1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16D312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50357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6C4CE509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39CB0D1" w14:textId="77777777" w:rsidTr="00F94423">
        <w:trPr>
          <w:trHeight w:val="197"/>
        </w:trPr>
        <w:tc>
          <w:tcPr>
            <w:tcW w:w="679" w:type="dxa"/>
          </w:tcPr>
          <w:p w14:paraId="34366CB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6F68F1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BDC259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79A1F1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EA69E8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91C623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0F14C5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409CC4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6EF1F4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E90C6C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327B40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531B58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F0CC43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7D1801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B2B34FE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29E4F25A" w14:textId="77777777" w:rsidTr="00F94423">
        <w:trPr>
          <w:trHeight w:val="197"/>
        </w:trPr>
        <w:tc>
          <w:tcPr>
            <w:tcW w:w="679" w:type="dxa"/>
          </w:tcPr>
          <w:p w14:paraId="1D3812C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B350F6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D9C6AE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4BD4E1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D69E16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1FA3CA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7F6EBD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26C2E1B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D59E2F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646A5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350017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F56049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FB933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B4C585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0AE5B888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49554F13" w14:textId="77777777" w:rsidTr="00F94423">
        <w:trPr>
          <w:trHeight w:val="197"/>
        </w:trPr>
        <w:tc>
          <w:tcPr>
            <w:tcW w:w="679" w:type="dxa"/>
          </w:tcPr>
          <w:p w14:paraId="4F32425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62796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7BF4AD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0A60B2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D064E6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5FA959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949A95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9F1F5C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26F7DB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A375AF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8AA265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28D21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B4B4CA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2C931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3B6FC13F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1ACFF94F" w14:textId="77777777" w:rsidTr="00F94423">
        <w:trPr>
          <w:trHeight w:val="197"/>
        </w:trPr>
        <w:tc>
          <w:tcPr>
            <w:tcW w:w="679" w:type="dxa"/>
          </w:tcPr>
          <w:p w14:paraId="68C766C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4BF39E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71C7F8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B550B2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899982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76E16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55BADB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69253D5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4AE50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E5F86E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1C7BE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6D70E1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344C1C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FCBC4D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174A5C9F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A0F4BCB" w14:textId="77777777" w:rsidTr="00F94423">
        <w:trPr>
          <w:trHeight w:val="197"/>
        </w:trPr>
        <w:tc>
          <w:tcPr>
            <w:tcW w:w="679" w:type="dxa"/>
          </w:tcPr>
          <w:p w14:paraId="379C125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97911E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4B1043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5FB937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F54FBC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A4B8F9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D0FB6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6F48C2C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56546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95CDF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AF759C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E3C72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00FC2C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7B0507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20BCEF5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1C8D1D67" w14:textId="77777777" w:rsidTr="00F94423">
        <w:trPr>
          <w:trHeight w:val="197"/>
        </w:trPr>
        <w:tc>
          <w:tcPr>
            <w:tcW w:w="679" w:type="dxa"/>
          </w:tcPr>
          <w:p w14:paraId="77DB8C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CB671F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E3DE49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77878D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3C071C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8D89B9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8D56BE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7E98A54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108748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C6AFE4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FAA2CE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E8999D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FDEE97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5AECA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DA13579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7B4921F1" w14:textId="77777777" w:rsidTr="00F94423">
        <w:trPr>
          <w:trHeight w:val="197"/>
        </w:trPr>
        <w:tc>
          <w:tcPr>
            <w:tcW w:w="679" w:type="dxa"/>
          </w:tcPr>
          <w:p w14:paraId="6CADC5F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9094D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2AB86C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95E456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0985FD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0A1EED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F54E26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467EC41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834859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F4A06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0BB81D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471D65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E37FC3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4D42CC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AC5A49F" w14:textId="77777777" w:rsidR="0090145A" w:rsidRPr="00080B19" w:rsidRDefault="0090145A" w:rsidP="004A29BB">
            <w:pPr>
              <w:spacing w:before="80" w:after="80"/>
            </w:pPr>
          </w:p>
        </w:tc>
      </w:tr>
    </w:tbl>
    <w:p w14:paraId="3FA80942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33" w:type="dxa"/>
        <w:jc w:val="center"/>
        <w:tblInd w:w="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"/>
        <w:gridCol w:w="1625"/>
        <w:gridCol w:w="1488"/>
        <w:gridCol w:w="222"/>
        <w:gridCol w:w="1674"/>
        <w:gridCol w:w="1580"/>
        <w:gridCol w:w="222"/>
        <w:gridCol w:w="1581"/>
        <w:gridCol w:w="1396"/>
        <w:gridCol w:w="222"/>
      </w:tblGrid>
      <w:tr w:rsidR="0090145A" w:rsidRPr="00080B19" w14:paraId="589E28C8" w14:textId="77777777" w:rsidTr="00F94423">
        <w:trPr>
          <w:trHeight w:hRule="exact" w:val="573"/>
          <w:jc w:val="center"/>
        </w:trPr>
        <w:tc>
          <w:tcPr>
            <w:tcW w:w="10233" w:type="dxa"/>
            <w:gridSpan w:val="10"/>
          </w:tcPr>
          <w:p w14:paraId="6FDBA6E2" w14:textId="740B64C0" w:rsidR="0090145A" w:rsidRPr="00080B19" w:rsidRDefault="0090145A" w:rsidP="0090145A">
            <w:pPr>
              <w:jc w:val="left"/>
            </w:pPr>
            <w:r w:rsidRPr="00C77007">
              <w:rPr>
                <w:b/>
                <w:sz w:val="20"/>
              </w:rPr>
              <w:lastRenderedPageBreak/>
              <w:t>Sitzplan ab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i/>
                <w:sz w:val="20"/>
                <w:lang w:val="vi-VN"/>
              </w:rPr>
              <w:t>Sơ đồ chỗ ngồi từ ngày</w:t>
            </w:r>
            <w:r w:rsidRPr="00C77007">
              <w:rPr>
                <w:i/>
              </w:rPr>
              <w:t xml:space="preserve"> ______________________________________</w:t>
            </w:r>
          </w:p>
        </w:tc>
      </w:tr>
      <w:tr w:rsidR="0090145A" w:rsidRPr="00080B19" w14:paraId="01B6C6EB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top w:val="single" w:sz="12" w:space="0" w:color="5B7B7C"/>
              <w:left w:val="single" w:sz="12" w:space="0" w:color="5B7B7C"/>
            </w:tcBorders>
          </w:tcPr>
          <w:p w14:paraId="468F6416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05FF7B42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5284F98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66825208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091F89D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AFB749A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4BB5226B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EF6410D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82A9C4A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  <w:right w:val="single" w:sz="12" w:space="0" w:color="5B7B7C"/>
            </w:tcBorders>
          </w:tcPr>
          <w:p w14:paraId="25BA936F" w14:textId="77777777" w:rsidR="0090145A" w:rsidRPr="00080B19" w:rsidRDefault="0090145A" w:rsidP="004A29BB"/>
        </w:tc>
      </w:tr>
      <w:tr w:rsidR="0090145A" w:rsidRPr="00080B19" w14:paraId="0E84911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5BF9E4A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1CC6FA13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187475FC" w14:textId="77777777" w:rsidR="0090145A" w:rsidRPr="00080B19" w:rsidRDefault="0090145A" w:rsidP="004A29BB"/>
        </w:tc>
        <w:tc>
          <w:tcPr>
            <w:tcW w:w="222" w:type="dxa"/>
          </w:tcPr>
          <w:p w14:paraId="46DEF82C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72E38F97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F088B5E" w14:textId="77777777" w:rsidR="0090145A" w:rsidRPr="00080B19" w:rsidRDefault="0090145A" w:rsidP="004A29BB"/>
        </w:tc>
        <w:tc>
          <w:tcPr>
            <w:tcW w:w="222" w:type="dxa"/>
          </w:tcPr>
          <w:p w14:paraId="25D76433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32BC434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112EA4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DB1F157" w14:textId="77777777" w:rsidR="0090145A" w:rsidRPr="00080B19" w:rsidRDefault="0090145A" w:rsidP="004A29BB"/>
        </w:tc>
      </w:tr>
      <w:tr w:rsidR="0090145A" w:rsidRPr="00080B19" w14:paraId="6A8FE827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EBFDEB4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1CF58B5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A8B163C" w14:textId="77777777" w:rsidR="0090145A" w:rsidRPr="00080B19" w:rsidRDefault="0090145A" w:rsidP="004A29BB"/>
        </w:tc>
        <w:tc>
          <w:tcPr>
            <w:tcW w:w="222" w:type="dxa"/>
          </w:tcPr>
          <w:p w14:paraId="04E0C6A7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E31B9C1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14AFE6BA" w14:textId="77777777" w:rsidR="0090145A" w:rsidRPr="00080B19" w:rsidRDefault="0090145A" w:rsidP="004A29BB"/>
        </w:tc>
        <w:tc>
          <w:tcPr>
            <w:tcW w:w="222" w:type="dxa"/>
          </w:tcPr>
          <w:p w14:paraId="3B33173B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20F0BF9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064B2B9F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CD53647" w14:textId="77777777" w:rsidR="0090145A" w:rsidRPr="00080B19" w:rsidRDefault="0090145A" w:rsidP="004A29BB"/>
        </w:tc>
      </w:tr>
      <w:tr w:rsidR="0090145A" w:rsidRPr="00080B19" w14:paraId="2FEE6D8A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2DCA205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E48AE2F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054F1A78" w14:textId="77777777" w:rsidR="0090145A" w:rsidRPr="00080B19" w:rsidRDefault="0090145A" w:rsidP="004A29BB"/>
        </w:tc>
        <w:tc>
          <w:tcPr>
            <w:tcW w:w="222" w:type="dxa"/>
          </w:tcPr>
          <w:p w14:paraId="46B71575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78BEF54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50D3B0F4" w14:textId="77777777" w:rsidR="0090145A" w:rsidRPr="00080B19" w:rsidRDefault="0090145A" w:rsidP="004A29BB"/>
        </w:tc>
        <w:tc>
          <w:tcPr>
            <w:tcW w:w="222" w:type="dxa"/>
          </w:tcPr>
          <w:p w14:paraId="643861AC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207E5F0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40D1BF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5F62B77" w14:textId="77777777" w:rsidR="0090145A" w:rsidRPr="00080B19" w:rsidRDefault="0090145A" w:rsidP="004A29BB"/>
        </w:tc>
      </w:tr>
      <w:tr w:rsidR="0090145A" w:rsidRPr="00080B19" w14:paraId="18A94105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68ED23E4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C86DD15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CDC671E" w14:textId="77777777" w:rsidR="0090145A" w:rsidRPr="00080B19" w:rsidRDefault="0090145A" w:rsidP="004A29BB"/>
        </w:tc>
        <w:tc>
          <w:tcPr>
            <w:tcW w:w="222" w:type="dxa"/>
          </w:tcPr>
          <w:p w14:paraId="7E6CA05E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28513860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4EEC8906" w14:textId="77777777" w:rsidR="0090145A" w:rsidRPr="00080B19" w:rsidRDefault="0090145A" w:rsidP="004A29BB"/>
        </w:tc>
        <w:tc>
          <w:tcPr>
            <w:tcW w:w="222" w:type="dxa"/>
          </w:tcPr>
          <w:p w14:paraId="63519653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4C00E49D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94F3B8B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4FAC1B89" w14:textId="77777777" w:rsidR="0090145A" w:rsidRPr="00080B19" w:rsidRDefault="0090145A" w:rsidP="004A29BB"/>
        </w:tc>
      </w:tr>
      <w:tr w:rsidR="0090145A" w:rsidRPr="00080B19" w14:paraId="12558BAB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30302606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422F796A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3251AB0E" w14:textId="77777777" w:rsidR="0090145A" w:rsidRPr="00080B19" w:rsidRDefault="0090145A" w:rsidP="004A29BB"/>
        </w:tc>
        <w:tc>
          <w:tcPr>
            <w:tcW w:w="222" w:type="dxa"/>
          </w:tcPr>
          <w:p w14:paraId="021BFFDF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733C1F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67A3E94E" w14:textId="77777777" w:rsidR="0090145A" w:rsidRPr="00080B19" w:rsidRDefault="0090145A" w:rsidP="004A29BB"/>
        </w:tc>
        <w:tc>
          <w:tcPr>
            <w:tcW w:w="222" w:type="dxa"/>
          </w:tcPr>
          <w:p w14:paraId="163A535C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69CA88B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2FAB835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779AFAE" w14:textId="77777777" w:rsidR="0090145A" w:rsidRPr="00080B19" w:rsidRDefault="0090145A" w:rsidP="004A29BB"/>
        </w:tc>
      </w:tr>
      <w:tr w:rsidR="0090145A" w:rsidRPr="00080B19" w14:paraId="66A67440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6DBD07F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9DA8CDF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05B4738" w14:textId="77777777" w:rsidR="0090145A" w:rsidRPr="00080B19" w:rsidRDefault="0090145A" w:rsidP="004A29BB"/>
        </w:tc>
        <w:tc>
          <w:tcPr>
            <w:tcW w:w="222" w:type="dxa"/>
          </w:tcPr>
          <w:p w14:paraId="48C7DAA7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61C120F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DEDA60F" w14:textId="77777777" w:rsidR="0090145A" w:rsidRPr="00080B19" w:rsidRDefault="0090145A" w:rsidP="004A29BB"/>
        </w:tc>
        <w:tc>
          <w:tcPr>
            <w:tcW w:w="222" w:type="dxa"/>
          </w:tcPr>
          <w:p w14:paraId="51087AC5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4D5AB201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2B6BB36C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DCEEEA7" w14:textId="77777777" w:rsidR="0090145A" w:rsidRPr="00080B19" w:rsidRDefault="0090145A" w:rsidP="004A29BB"/>
        </w:tc>
      </w:tr>
      <w:tr w:rsidR="0090145A" w:rsidRPr="00080B19" w14:paraId="3E8A14F7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AC6B78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47CA989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4D80DCA3" w14:textId="77777777" w:rsidR="0090145A" w:rsidRPr="00080B19" w:rsidRDefault="0090145A" w:rsidP="004A29BB"/>
        </w:tc>
        <w:tc>
          <w:tcPr>
            <w:tcW w:w="222" w:type="dxa"/>
          </w:tcPr>
          <w:p w14:paraId="639D3A52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1D34537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41131843" w14:textId="77777777" w:rsidR="0090145A" w:rsidRPr="00080B19" w:rsidRDefault="0090145A" w:rsidP="004A29BB"/>
        </w:tc>
        <w:tc>
          <w:tcPr>
            <w:tcW w:w="222" w:type="dxa"/>
          </w:tcPr>
          <w:p w14:paraId="14968E8B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EE739EB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37A5DAE4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CB33AB" w14:textId="77777777" w:rsidR="0090145A" w:rsidRPr="00080B19" w:rsidRDefault="0090145A" w:rsidP="004A29BB"/>
        </w:tc>
      </w:tr>
      <w:tr w:rsidR="0090145A" w:rsidRPr="00080B19" w14:paraId="7FF91AA0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52532CA8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5BE51C92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7F85EA52" w14:textId="77777777" w:rsidR="0090145A" w:rsidRPr="00080B19" w:rsidRDefault="0090145A" w:rsidP="004A29BB"/>
        </w:tc>
        <w:tc>
          <w:tcPr>
            <w:tcW w:w="222" w:type="dxa"/>
          </w:tcPr>
          <w:p w14:paraId="4F7B5176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8F0F781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5F53EF52" w14:textId="77777777" w:rsidR="0090145A" w:rsidRPr="00080B19" w:rsidRDefault="0090145A" w:rsidP="004A29BB"/>
        </w:tc>
        <w:tc>
          <w:tcPr>
            <w:tcW w:w="222" w:type="dxa"/>
          </w:tcPr>
          <w:p w14:paraId="3211065D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522DF500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81CEB5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87C9F54" w14:textId="77777777" w:rsidR="0090145A" w:rsidRPr="00080B19" w:rsidRDefault="0090145A" w:rsidP="004A29BB"/>
        </w:tc>
      </w:tr>
      <w:tr w:rsidR="0090145A" w:rsidRPr="00080B19" w14:paraId="2BC1FDC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27F6669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C888E68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5DCBF177" w14:textId="77777777" w:rsidR="0090145A" w:rsidRPr="00080B19" w:rsidRDefault="0090145A" w:rsidP="004A29BB"/>
        </w:tc>
        <w:tc>
          <w:tcPr>
            <w:tcW w:w="222" w:type="dxa"/>
          </w:tcPr>
          <w:p w14:paraId="73FB3938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7CF152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2E6A492A" w14:textId="77777777" w:rsidR="0090145A" w:rsidRPr="00080B19" w:rsidRDefault="0090145A" w:rsidP="004A29BB"/>
        </w:tc>
        <w:tc>
          <w:tcPr>
            <w:tcW w:w="222" w:type="dxa"/>
          </w:tcPr>
          <w:p w14:paraId="3E85903F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24FB9F60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41DDB39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8700022" w14:textId="77777777" w:rsidR="0090145A" w:rsidRPr="00080B19" w:rsidRDefault="0090145A" w:rsidP="004A29BB"/>
        </w:tc>
      </w:tr>
      <w:tr w:rsidR="0090145A" w:rsidRPr="00080B19" w14:paraId="41E4738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C329F6D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4D1AFF66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1FC4CDFD" w14:textId="77777777" w:rsidR="0090145A" w:rsidRPr="00080B19" w:rsidRDefault="0090145A" w:rsidP="004A29BB"/>
        </w:tc>
        <w:tc>
          <w:tcPr>
            <w:tcW w:w="222" w:type="dxa"/>
          </w:tcPr>
          <w:p w14:paraId="5C1F25E5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1FDAADE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B90D6F8" w14:textId="77777777" w:rsidR="0090145A" w:rsidRPr="00080B19" w:rsidRDefault="0090145A" w:rsidP="004A29BB"/>
        </w:tc>
        <w:tc>
          <w:tcPr>
            <w:tcW w:w="222" w:type="dxa"/>
          </w:tcPr>
          <w:p w14:paraId="2E93DD82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9A58FFA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F915C29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68971ED" w14:textId="77777777" w:rsidR="0090145A" w:rsidRPr="00080B19" w:rsidRDefault="0090145A" w:rsidP="004A29BB"/>
        </w:tc>
      </w:tr>
      <w:tr w:rsidR="0090145A" w:rsidRPr="00080B19" w14:paraId="5B50DFD5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431DBFC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7D144BD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246D99A" w14:textId="77777777" w:rsidR="0090145A" w:rsidRPr="00080B19" w:rsidRDefault="0090145A" w:rsidP="004A29BB"/>
        </w:tc>
        <w:tc>
          <w:tcPr>
            <w:tcW w:w="222" w:type="dxa"/>
          </w:tcPr>
          <w:p w14:paraId="2316EC12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416B4395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4B0C8B30" w14:textId="77777777" w:rsidR="0090145A" w:rsidRPr="00080B19" w:rsidRDefault="0090145A" w:rsidP="004A29BB"/>
        </w:tc>
        <w:tc>
          <w:tcPr>
            <w:tcW w:w="222" w:type="dxa"/>
          </w:tcPr>
          <w:p w14:paraId="3B448508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4EB06084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F739546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3278CA" w14:textId="77777777" w:rsidR="0090145A" w:rsidRPr="00080B19" w:rsidRDefault="0090145A" w:rsidP="004A29BB"/>
        </w:tc>
      </w:tr>
      <w:tr w:rsidR="0090145A" w:rsidRPr="00080B19" w14:paraId="043CDC6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8A7D15C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9178E3C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47B88F81" w14:textId="77777777" w:rsidR="0090145A" w:rsidRPr="00080B19" w:rsidRDefault="0090145A" w:rsidP="004A29BB"/>
        </w:tc>
        <w:tc>
          <w:tcPr>
            <w:tcW w:w="222" w:type="dxa"/>
          </w:tcPr>
          <w:p w14:paraId="0E661D6F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  <w:bottom w:val="single" w:sz="12" w:space="0" w:color="5B7B7C"/>
            </w:tcBorders>
          </w:tcPr>
          <w:p w14:paraId="7E83EF6E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  <w:bottom w:val="single" w:sz="12" w:space="0" w:color="5B7B7C"/>
            </w:tcBorders>
          </w:tcPr>
          <w:p w14:paraId="26855370" w14:textId="77777777" w:rsidR="0090145A" w:rsidRPr="00080B19" w:rsidRDefault="0090145A" w:rsidP="004A29BB"/>
        </w:tc>
        <w:tc>
          <w:tcPr>
            <w:tcW w:w="222" w:type="dxa"/>
          </w:tcPr>
          <w:p w14:paraId="63DEA88E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6FF54A9E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303C72FB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A13CA19" w14:textId="77777777" w:rsidR="0090145A" w:rsidRPr="00080B19" w:rsidRDefault="0090145A" w:rsidP="004A29BB"/>
        </w:tc>
      </w:tr>
      <w:tr w:rsidR="0090145A" w:rsidRPr="00C77007" w14:paraId="5FF01847" w14:textId="77777777" w:rsidTr="00F94423">
        <w:trPr>
          <w:trHeight w:hRule="exact" w:val="568"/>
          <w:jc w:val="center"/>
        </w:trPr>
        <w:tc>
          <w:tcPr>
            <w:tcW w:w="223" w:type="dxa"/>
            <w:tcBorders>
              <w:left w:val="single" w:sz="12" w:space="0" w:color="5B7B7C"/>
              <w:bottom w:val="single" w:sz="12" w:space="0" w:color="5B7B7C"/>
            </w:tcBorders>
          </w:tcPr>
          <w:p w14:paraId="2DE1160B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625" w:type="dxa"/>
            <w:tcBorders>
              <w:bottom w:val="single" w:sz="12" w:space="0" w:color="5B7B7C"/>
            </w:tcBorders>
          </w:tcPr>
          <w:p w14:paraId="2F1772AC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488" w:type="dxa"/>
            <w:tcBorders>
              <w:bottom w:val="single" w:sz="12" w:space="0" w:color="5B7B7C"/>
            </w:tcBorders>
          </w:tcPr>
          <w:p w14:paraId="3196FFAF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08DBB631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3254" w:type="dxa"/>
            <w:gridSpan w:val="2"/>
            <w:tcBorders>
              <w:top w:val="single" w:sz="12" w:space="0" w:color="5B7B7C"/>
              <w:left w:val="single" w:sz="12" w:space="0" w:color="5B7B7C"/>
              <w:bottom w:val="single" w:sz="12" w:space="0" w:color="5B7B7C"/>
              <w:right w:val="single" w:sz="12" w:space="0" w:color="5B7B7C"/>
            </w:tcBorders>
            <w:vAlign w:val="center"/>
          </w:tcPr>
          <w:p w14:paraId="6FE93291" w14:textId="57394B18" w:rsidR="0090145A" w:rsidRPr="00C77007" w:rsidRDefault="00D70F99" w:rsidP="00D70F99">
            <w:pPr>
              <w:spacing w:after="240"/>
              <w:jc w:val="center"/>
              <w:rPr>
                <w:sz w:val="20"/>
                <w:lang w:val="vi-VN"/>
              </w:rPr>
            </w:pPr>
            <w:r w:rsidRPr="00C77007">
              <w:rPr>
                <w:b/>
                <w:sz w:val="20"/>
              </w:rPr>
              <w:t>Lehrertisch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sz w:val="20"/>
                <w:lang w:val="vi-VN"/>
              </w:rPr>
              <w:t xml:space="preserve"> </w:t>
            </w:r>
            <w:r w:rsidR="00C77007" w:rsidRPr="00C77007">
              <w:rPr>
                <w:i/>
                <w:sz w:val="20"/>
                <w:lang w:val="vi-VN"/>
              </w:rPr>
              <w:t>Bàn giáo viên</w:t>
            </w:r>
          </w:p>
        </w:tc>
        <w:tc>
          <w:tcPr>
            <w:tcW w:w="222" w:type="dxa"/>
            <w:tcBorders>
              <w:left w:val="single" w:sz="12" w:space="0" w:color="5B7B7C"/>
              <w:bottom w:val="single" w:sz="12" w:space="0" w:color="5B7B7C"/>
            </w:tcBorders>
          </w:tcPr>
          <w:p w14:paraId="6045CA6D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581" w:type="dxa"/>
            <w:tcBorders>
              <w:bottom w:val="single" w:sz="12" w:space="0" w:color="5B7B7C"/>
            </w:tcBorders>
          </w:tcPr>
          <w:p w14:paraId="7073AB36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396" w:type="dxa"/>
            <w:tcBorders>
              <w:bottom w:val="single" w:sz="12" w:space="0" w:color="5B7B7C"/>
            </w:tcBorders>
          </w:tcPr>
          <w:p w14:paraId="207C1AE0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541FB859" w14:textId="77777777" w:rsidR="0090145A" w:rsidRPr="00C77007" w:rsidRDefault="0090145A" w:rsidP="004A29BB">
            <w:pPr>
              <w:rPr>
                <w:sz w:val="20"/>
              </w:rPr>
            </w:pPr>
          </w:p>
        </w:tc>
      </w:tr>
    </w:tbl>
    <w:p w14:paraId="18E055DB" w14:textId="77777777" w:rsidR="00D70F99" w:rsidRPr="00C77007" w:rsidRDefault="00D70F99" w:rsidP="00D70F99">
      <w:pPr>
        <w:rPr>
          <w:sz w:val="20"/>
        </w:rPr>
      </w:pPr>
    </w:p>
    <w:tbl>
      <w:tblPr>
        <w:tblStyle w:val="TableGri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"/>
        <w:gridCol w:w="1625"/>
        <w:gridCol w:w="1488"/>
        <w:gridCol w:w="222"/>
        <w:gridCol w:w="1674"/>
        <w:gridCol w:w="1580"/>
        <w:gridCol w:w="222"/>
        <w:gridCol w:w="1581"/>
        <w:gridCol w:w="1396"/>
        <w:gridCol w:w="222"/>
      </w:tblGrid>
      <w:tr w:rsidR="00D70F99" w:rsidRPr="00080B19" w14:paraId="4D9B200E" w14:textId="77777777" w:rsidTr="004A29BB">
        <w:trPr>
          <w:trHeight w:hRule="exact" w:val="573"/>
          <w:jc w:val="center"/>
        </w:trPr>
        <w:tc>
          <w:tcPr>
            <w:tcW w:w="10233" w:type="dxa"/>
            <w:gridSpan w:val="10"/>
          </w:tcPr>
          <w:p w14:paraId="714A61E9" w14:textId="30130DCF" w:rsidR="00D70F99" w:rsidRPr="00080B19" w:rsidRDefault="00C77007" w:rsidP="004A29BB">
            <w:pPr>
              <w:jc w:val="left"/>
            </w:pPr>
            <w:r w:rsidRPr="00C77007">
              <w:rPr>
                <w:b/>
                <w:sz w:val="20"/>
              </w:rPr>
              <w:t>Sitzplan ab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Sơ đồ chỗ ngồi từ ngày</w:t>
            </w:r>
            <w:r w:rsidRPr="00C77007">
              <w:rPr>
                <w:i/>
              </w:rPr>
              <w:t xml:space="preserve"> ______________________________________</w:t>
            </w:r>
          </w:p>
        </w:tc>
      </w:tr>
      <w:tr w:rsidR="00D70F99" w:rsidRPr="00080B19" w14:paraId="7221F503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top w:val="single" w:sz="12" w:space="0" w:color="5B7B7C"/>
              <w:left w:val="single" w:sz="12" w:space="0" w:color="5B7B7C"/>
            </w:tcBorders>
          </w:tcPr>
          <w:p w14:paraId="53298F07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C60E67E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2C775FA5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7A9CF7C2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72D9BDDE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2655D92C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467939A3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3A4F51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A5B22C9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  <w:right w:val="single" w:sz="12" w:space="0" w:color="5B7B7C"/>
            </w:tcBorders>
          </w:tcPr>
          <w:p w14:paraId="75525208" w14:textId="77777777" w:rsidR="00D70F99" w:rsidRPr="00080B19" w:rsidRDefault="00D70F99" w:rsidP="004A29BB"/>
        </w:tc>
      </w:tr>
      <w:tr w:rsidR="00D70F99" w:rsidRPr="00080B19" w14:paraId="2769939E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BC17AE3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6894279C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16C08103" w14:textId="77777777" w:rsidR="00D70F99" w:rsidRPr="00080B19" w:rsidRDefault="00D70F99" w:rsidP="004A29BB"/>
        </w:tc>
        <w:tc>
          <w:tcPr>
            <w:tcW w:w="222" w:type="dxa"/>
          </w:tcPr>
          <w:p w14:paraId="722214CC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084C59B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209D8994" w14:textId="77777777" w:rsidR="00D70F99" w:rsidRPr="00080B19" w:rsidRDefault="00D70F99" w:rsidP="004A29BB"/>
        </w:tc>
        <w:tc>
          <w:tcPr>
            <w:tcW w:w="222" w:type="dxa"/>
          </w:tcPr>
          <w:p w14:paraId="56B3A411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44AA0DF2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4AE5DAB9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F04D4EE" w14:textId="77777777" w:rsidR="00D70F99" w:rsidRPr="00080B19" w:rsidRDefault="00D70F99" w:rsidP="004A29BB"/>
        </w:tc>
      </w:tr>
      <w:tr w:rsidR="00D70F99" w:rsidRPr="00080B19" w14:paraId="4205836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850D045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F529F8F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4FC02F81" w14:textId="77777777" w:rsidR="00D70F99" w:rsidRPr="00080B19" w:rsidRDefault="00D70F99" w:rsidP="004A29BB"/>
        </w:tc>
        <w:tc>
          <w:tcPr>
            <w:tcW w:w="222" w:type="dxa"/>
          </w:tcPr>
          <w:p w14:paraId="1AEB39C3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D13B5C5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08312ECC" w14:textId="77777777" w:rsidR="00D70F99" w:rsidRPr="00080B19" w:rsidRDefault="00D70F99" w:rsidP="004A29BB"/>
        </w:tc>
        <w:tc>
          <w:tcPr>
            <w:tcW w:w="222" w:type="dxa"/>
          </w:tcPr>
          <w:p w14:paraId="61DCEE9F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3BB3189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6F68448F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E1B2274" w14:textId="77777777" w:rsidR="00D70F99" w:rsidRPr="00080B19" w:rsidRDefault="00D70F99" w:rsidP="004A29BB"/>
        </w:tc>
      </w:tr>
      <w:tr w:rsidR="00D70F99" w:rsidRPr="00080B19" w14:paraId="5D3314D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688EAFED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45000910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2D688F38" w14:textId="77777777" w:rsidR="00D70F99" w:rsidRPr="00080B19" w:rsidRDefault="00D70F99" w:rsidP="004A29BB"/>
        </w:tc>
        <w:tc>
          <w:tcPr>
            <w:tcW w:w="222" w:type="dxa"/>
          </w:tcPr>
          <w:p w14:paraId="1F4B1A1B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1F355195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5B877773" w14:textId="77777777" w:rsidR="00D70F99" w:rsidRPr="00080B19" w:rsidRDefault="00D70F99" w:rsidP="004A29BB"/>
        </w:tc>
        <w:tc>
          <w:tcPr>
            <w:tcW w:w="222" w:type="dxa"/>
          </w:tcPr>
          <w:p w14:paraId="76FE6B10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195E416C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0008268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E97B622" w14:textId="77777777" w:rsidR="00D70F99" w:rsidRPr="00080B19" w:rsidRDefault="00D70F99" w:rsidP="004A29BB"/>
        </w:tc>
      </w:tr>
      <w:tr w:rsidR="00D70F99" w:rsidRPr="00080B19" w14:paraId="67FC091A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BB33175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47D1591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7DB14120" w14:textId="77777777" w:rsidR="00D70F99" w:rsidRPr="00080B19" w:rsidRDefault="00D70F99" w:rsidP="004A29BB"/>
        </w:tc>
        <w:tc>
          <w:tcPr>
            <w:tcW w:w="222" w:type="dxa"/>
          </w:tcPr>
          <w:p w14:paraId="141C66BB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209DE263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402AA42" w14:textId="77777777" w:rsidR="00D70F99" w:rsidRPr="00080B19" w:rsidRDefault="00D70F99" w:rsidP="004A29BB"/>
        </w:tc>
        <w:tc>
          <w:tcPr>
            <w:tcW w:w="222" w:type="dxa"/>
          </w:tcPr>
          <w:p w14:paraId="554A8BF4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27E7F1A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082E3743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0AC387" w14:textId="77777777" w:rsidR="00D70F99" w:rsidRPr="00080B19" w:rsidRDefault="00D70F99" w:rsidP="004A29BB"/>
        </w:tc>
      </w:tr>
      <w:tr w:rsidR="00D70F99" w:rsidRPr="00080B19" w14:paraId="2DD69BF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AF61C69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EACCC8C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262FFFFC" w14:textId="77777777" w:rsidR="00D70F99" w:rsidRPr="00080B19" w:rsidRDefault="00D70F99" w:rsidP="004A29BB"/>
        </w:tc>
        <w:tc>
          <w:tcPr>
            <w:tcW w:w="222" w:type="dxa"/>
          </w:tcPr>
          <w:p w14:paraId="1A7C3A52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AD6121D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7181B075" w14:textId="77777777" w:rsidR="00D70F99" w:rsidRPr="00080B19" w:rsidRDefault="00D70F99" w:rsidP="004A29BB"/>
        </w:tc>
        <w:tc>
          <w:tcPr>
            <w:tcW w:w="222" w:type="dxa"/>
          </w:tcPr>
          <w:p w14:paraId="175B751D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2AA88FB6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1F9DF91C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A6A5F4C" w14:textId="77777777" w:rsidR="00D70F99" w:rsidRPr="00080B19" w:rsidRDefault="00D70F99" w:rsidP="004A29BB"/>
        </w:tc>
      </w:tr>
      <w:tr w:rsidR="00D70F99" w:rsidRPr="00080B19" w14:paraId="674C3862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D29EC6F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C601D69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E554319" w14:textId="77777777" w:rsidR="00D70F99" w:rsidRPr="00080B19" w:rsidRDefault="00D70F99" w:rsidP="004A29BB"/>
        </w:tc>
        <w:tc>
          <w:tcPr>
            <w:tcW w:w="222" w:type="dxa"/>
          </w:tcPr>
          <w:p w14:paraId="67FBFCF5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9242BE7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0BB52226" w14:textId="77777777" w:rsidR="00D70F99" w:rsidRPr="00080B19" w:rsidRDefault="00D70F99" w:rsidP="004A29BB"/>
        </w:tc>
        <w:tc>
          <w:tcPr>
            <w:tcW w:w="222" w:type="dxa"/>
          </w:tcPr>
          <w:p w14:paraId="3EEBCE7E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75D8492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9B3DC35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413D12B" w14:textId="77777777" w:rsidR="00D70F99" w:rsidRPr="00080B19" w:rsidRDefault="00D70F99" w:rsidP="004A29BB"/>
        </w:tc>
      </w:tr>
      <w:tr w:rsidR="00D70F99" w:rsidRPr="00080B19" w14:paraId="79E6904D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21BF8AA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61F95A2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4BC35B3" w14:textId="77777777" w:rsidR="00D70F99" w:rsidRPr="00080B19" w:rsidRDefault="00D70F99" w:rsidP="004A29BB"/>
        </w:tc>
        <w:tc>
          <w:tcPr>
            <w:tcW w:w="222" w:type="dxa"/>
          </w:tcPr>
          <w:p w14:paraId="736509A9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6309F7E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2636B6F" w14:textId="77777777" w:rsidR="00D70F99" w:rsidRPr="00080B19" w:rsidRDefault="00D70F99" w:rsidP="004A29BB"/>
        </w:tc>
        <w:tc>
          <w:tcPr>
            <w:tcW w:w="222" w:type="dxa"/>
          </w:tcPr>
          <w:p w14:paraId="0B1D3FD1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7C25FB21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82028C2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4C87969" w14:textId="77777777" w:rsidR="00D70F99" w:rsidRPr="00080B19" w:rsidRDefault="00D70F99" w:rsidP="004A29BB"/>
        </w:tc>
      </w:tr>
      <w:tr w:rsidR="00D70F99" w:rsidRPr="00080B19" w14:paraId="303B61AA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D3ACE0A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3FF170B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1C23F0CB" w14:textId="77777777" w:rsidR="00D70F99" w:rsidRPr="00080B19" w:rsidRDefault="00D70F99" w:rsidP="004A29BB"/>
        </w:tc>
        <w:tc>
          <w:tcPr>
            <w:tcW w:w="222" w:type="dxa"/>
          </w:tcPr>
          <w:p w14:paraId="29D94F86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10CC8EDD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12917D32" w14:textId="77777777" w:rsidR="00D70F99" w:rsidRPr="00080B19" w:rsidRDefault="00D70F99" w:rsidP="004A29BB"/>
        </w:tc>
        <w:tc>
          <w:tcPr>
            <w:tcW w:w="222" w:type="dxa"/>
          </w:tcPr>
          <w:p w14:paraId="727C9086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2FC148B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250F347A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35CF54D" w14:textId="77777777" w:rsidR="00D70F99" w:rsidRPr="00080B19" w:rsidRDefault="00D70F99" w:rsidP="004A29BB"/>
        </w:tc>
      </w:tr>
      <w:tr w:rsidR="00D70F99" w:rsidRPr="00080B19" w14:paraId="750E4410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11E96AA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D86E4C7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B038B38" w14:textId="77777777" w:rsidR="00D70F99" w:rsidRPr="00080B19" w:rsidRDefault="00D70F99" w:rsidP="004A29BB"/>
        </w:tc>
        <w:tc>
          <w:tcPr>
            <w:tcW w:w="222" w:type="dxa"/>
          </w:tcPr>
          <w:p w14:paraId="5200D6E2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540798B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5836A05" w14:textId="77777777" w:rsidR="00D70F99" w:rsidRPr="00080B19" w:rsidRDefault="00D70F99" w:rsidP="004A29BB"/>
        </w:tc>
        <w:tc>
          <w:tcPr>
            <w:tcW w:w="222" w:type="dxa"/>
          </w:tcPr>
          <w:p w14:paraId="6D86EED9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C85DB0A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630F129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EA0ACB3" w14:textId="77777777" w:rsidR="00D70F99" w:rsidRPr="00080B19" w:rsidRDefault="00D70F99" w:rsidP="004A29BB"/>
        </w:tc>
      </w:tr>
      <w:tr w:rsidR="00D70F99" w:rsidRPr="00080B19" w14:paraId="76FA8D3D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3F560F86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39E6F4E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5020E531" w14:textId="77777777" w:rsidR="00D70F99" w:rsidRPr="00080B19" w:rsidRDefault="00D70F99" w:rsidP="004A29BB"/>
        </w:tc>
        <w:tc>
          <w:tcPr>
            <w:tcW w:w="222" w:type="dxa"/>
          </w:tcPr>
          <w:p w14:paraId="19056B2F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7FEDB081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5C993B2C" w14:textId="77777777" w:rsidR="00D70F99" w:rsidRPr="00080B19" w:rsidRDefault="00D70F99" w:rsidP="004A29BB"/>
        </w:tc>
        <w:tc>
          <w:tcPr>
            <w:tcW w:w="222" w:type="dxa"/>
          </w:tcPr>
          <w:p w14:paraId="7D7FFFFD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28C9A87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710EC35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F428BD0" w14:textId="77777777" w:rsidR="00D70F99" w:rsidRPr="00080B19" w:rsidRDefault="00D70F99" w:rsidP="004A29BB"/>
        </w:tc>
      </w:tr>
      <w:tr w:rsidR="00D70F99" w:rsidRPr="00080B19" w14:paraId="04E465FB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50965D5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4945BD8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5A944189" w14:textId="77777777" w:rsidR="00D70F99" w:rsidRPr="00080B19" w:rsidRDefault="00D70F99" w:rsidP="004A29BB"/>
        </w:tc>
        <w:tc>
          <w:tcPr>
            <w:tcW w:w="222" w:type="dxa"/>
          </w:tcPr>
          <w:p w14:paraId="04A31D55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0A90353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6EF13887" w14:textId="77777777" w:rsidR="00D70F99" w:rsidRPr="00080B19" w:rsidRDefault="00D70F99" w:rsidP="004A29BB"/>
        </w:tc>
        <w:tc>
          <w:tcPr>
            <w:tcW w:w="222" w:type="dxa"/>
          </w:tcPr>
          <w:p w14:paraId="371287C9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CEFE8E2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7AC60F26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B4017F9" w14:textId="77777777" w:rsidR="00D70F99" w:rsidRPr="00080B19" w:rsidRDefault="00D70F99" w:rsidP="004A29BB"/>
        </w:tc>
      </w:tr>
      <w:tr w:rsidR="00D70F99" w:rsidRPr="00080B19" w14:paraId="09C4F0FF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928FC57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44656B40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1D04155" w14:textId="77777777" w:rsidR="00D70F99" w:rsidRPr="00080B19" w:rsidRDefault="00D70F99" w:rsidP="004A29BB"/>
        </w:tc>
        <w:tc>
          <w:tcPr>
            <w:tcW w:w="222" w:type="dxa"/>
          </w:tcPr>
          <w:p w14:paraId="2D670D82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  <w:bottom w:val="single" w:sz="12" w:space="0" w:color="5B7B7C"/>
            </w:tcBorders>
          </w:tcPr>
          <w:p w14:paraId="657DED79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  <w:bottom w:val="single" w:sz="12" w:space="0" w:color="5B7B7C"/>
            </w:tcBorders>
          </w:tcPr>
          <w:p w14:paraId="2B0C231C" w14:textId="77777777" w:rsidR="00D70F99" w:rsidRPr="00080B19" w:rsidRDefault="00D70F99" w:rsidP="004A29BB"/>
        </w:tc>
        <w:tc>
          <w:tcPr>
            <w:tcW w:w="222" w:type="dxa"/>
          </w:tcPr>
          <w:p w14:paraId="0BABAF15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54687E29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7BCDA50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3100CB9" w14:textId="77777777" w:rsidR="00D70F99" w:rsidRPr="00080B19" w:rsidRDefault="00D70F99" w:rsidP="004A29BB"/>
        </w:tc>
      </w:tr>
      <w:tr w:rsidR="00D70F99" w:rsidRPr="00080B19" w14:paraId="4BABA4CA" w14:textId="77777777" w:rsidTr="004A29BB">
        <w:trPr>
          <w:trHeight w:hRule="exact" w:val="568"/>
          <w:jc w:val="center"/>
        </w:trPr>
        <w:tc>
          <w:tcPr>
            <w:tcW w:w="223" w:type="dxa"/>
            <w:tcBorders>
              <w:left w:val="single" w:sz="12" w:space="0" w:color="5B7B7C"/>
              <w:bottom w:val="single" w:sz="12" w:space="0" w:color="5B7B7C"/>
            </w:tcBorders>
          </w:tcPr>
          <w:p w14:paraId="635E2DAB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</w:tcBorders>
          </w:tcPr>
          <w:p w14:paraId="2F0ADA74" w14:textId="77777777" w:rsidR="00D70F99" w:rsidRPr="00080B19" w:rsidRDefault="00D70F99" w:rsidP="004A29BB"/>
        </w:tc>
        <w:tc>
          <w:tcPr>
            <w:tcW w:w="1488" w:type="dxa"/>
            <w:tcBorders>
              <w:bottom w:val="single" w:sz="12" w:space="0" w:color="5B7B7C"/>
            </w:tcBorders>
          </w:tcPr>
          <w:p w14:paraId="4E6B6C1B" w14:textId="77777777" w:rsidR="00D70F99" w:rsidRPr="00080B19" w:rsidRDefault="00D70F99" w:rsidP="004A29BB"/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0A1F2B18" w14:textId="77777777" w:rsidR="00D70F99" w:rsidRPr="00080B19" w:rsidRDefault="00D70F99" w:rsidP="004A29BB"/>
        </w:tc>
        <w:tc>
          <w:tcPr>
            <w:tcW w:w="3254" w:type="dxa"/>
            <w:gridSpan w:val="2"/>
            <w:tcBorders>
              <w:top w:val="single" w:sz="12" w:space="0" w:color="5B7B7C"/>
              <w:left w:val="single" w:sz="12" w:space="0" w:color="5B7B7C"/>
              <w:bottom w:val="single" w:sz="12" w:space="0" w:color="5B7B7C"/>
              <w:right w:val="single" w:sz="12" w:space="0" w:color="5B7B7C"/>
            </w:tcBorders>
            <w:vAlign w:val="center"/>
          </w:tcPr>
          <w:p w14:paraId="68C4DEAE" w14:textId="19290E49" w:rsidR="00D70F99" w:rsidRPr="00080B19" w:rsidRDefault="00C77007" w:rsidP="004A29BB">
            <w:pPr>
              <w:spacing w:after="240"/>
              <w:jc w:val="center"/>
            </w:pPr>
            <w:r w:rsidRPr="00C77007">
              <w:rPr>
                <w:b/>
                <w:sz w:val="20"/>
              </w:rPr>
              <w:t>Lehrertisch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sz w:val="20"/>
                <w:lang w:val="vi-VN"/>
              </w:rPr>
              <w:t xml:space="preserve"> </w:t>
            </w:r>
            <w:r w:rsidRPr="00C77007">
              <w:rPr>
                <w:i/>
                <w:sz w:val="20"/>
                <w:lang w:val="vi-VN"/>
              </w:rPr>
              <w:t>Bàn giáo viên</w:t>
            </w:r>
          </w:p>
        </w:tc>
        <w:tc>
          <w:tcPr>
            <w:tcW w:w="222" w:type="dxa"/>
            <w:tcBorders>
              <w:left w:val="single" w:sz="12" w:space="0" w:color="5B7B7C"/>
              <w:bottom w:val="single" w:sz="12" w:space="0" w:color="5B7B7C"/>
            </w:tcBorders>
          </w:tcPr>
          <w:p w14:paraId="639FA46E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</w:tcBorders>
          </w:tcPr>
          <w:p w14:paraId="7E740D63" w14:textId="77777777" w:rsidR="00D70F99" w:rsidRPr="00080B19" w:rsidRDefault="00D70F99" w:rsidP="004A29BB"/>
        </w:tc>
        <w:tc>
          <w:tcPr>
            <w:tcW w:w="1396" w:type="dxa"/>
            <w:tcBorders>
              <w:bottom w:val="single" w:sz="12" w:space="0" w:color="5B7B7C"/>
            </w:tcBorders>
          </w:tcPr>
          <w:p w14:paraId="453291B7" w14:textId="77777777" w:rsidR="00D70F99" w:rsidRPr="00080B19" w:rsidRDefault="00D70F99" w:rsidP="004A29BB"/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400CF1F9" w14:textId="77777777" w:rsidR="00D70F99" w:rsidRPr="00080B19" w:rsidRDefault="00D70F99" w:rsidP="004A29BB"/>
        </w:tc>
      </w:tr>
    </w:tbl>
    <w:p w14:paraId="12DDB03A" w14:textId="77777777" w:rsidR="0090145A" w:rsidRDefault="0090145A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8B1F29" w:rsidRPr="0090145A" w14:paraId="3649C058" w14:textId="23D56DDA" w:rsidTr="00F94423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4DE3F905" w14:textId="116DC1F7" w:rsidR="008B1F29" w:rsidRDefault="008B1F29" w:rsidP="004325B2">
            <w:pPr>
              <w:jc w:val="center"/>
            </w:pPr>
            <w:bookmarkStart w:id="5" w:name="_Hlk34205938"/>
            <w:r>
              <w:lastRenderedPageBreak/>
              <w:br w:type="page"/>
            </w:r>
            <w:r>
              <w:br w:type="page"/>
            </w:r>
            <w:r w:rsidR="00C77007"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 w:rsidR="00C77007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C77007"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8B1F29" w:rsidRPr="0090145A" w14:paraId="23A49B9D" w14:textId="3DD510D4" w:rsidTr="00F94423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31F370F4" w14:textId="5834FB4B" w:rsidR="008B1F29" w:rsidRPr="00C77007" w:rsidRDefault="00C77007" w:rsidP="0090145A">
            <w:pPr>
              <w:jc w:val="left"/>
              <w:rPr>
                <w:b/>
                <w:sz w:val="18"/>
                <w:szCs w:val="18"/>
                <w:lang w:val="vi-VN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</w:p>
        </w:tc>
      </w:tr>
      <w:tr w:rsidR="008B1F29" w:rsidRPr="0090145A" w14:paraId="7AF5396B" w14:textId="6341159C" w:rsidTr="00F94423">
        <w:trPr>
          <w:cantSplit/>
          <w:trHeight w:hRule="exact" w:val="567"/>
        </w:trPr>
        <w:tc>
          <w:tcPr>
            <w:tcW w:w="465" w:type="dxa"/>
          </w:tcPr>
          <w:p w14:paraId="7CF2A72E" w14:textId="77777777" w:rsidR="008B1F29" w:rsidRPr="008B1F29" w:rsidRDefault="008B1F29" w:rsidP="008B1F29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0404850D" w14:textId="7985EEC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3C710895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57631332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0EE4418E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65B396A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35A6D1F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5BD0E58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7801C00F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7631E7BF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73948498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23AF9EF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2371A12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93F2217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660BA18C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74165DA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52ED4EE9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74F91E0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1400F2A5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0369552C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597874E6" w14:textId="1A996A2B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3902237E" w14:textId="08C56761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567045B4" w14:textId="7AC3E935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7D96C883" w14:textId="6834DC41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5A6EBC3" w14:textId="4E2D2B50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75333A00" w14:textId="7396406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76976E6D" w14:textId="35632A9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5278A615" w14:textId="4C033EF2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16AA5F56" w14:textId="1D64407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3EE2FFB1" w14:textId="71D96634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2EFF76B8" w14:textId="014452FF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52E6DAC3" w14:textId="279D382B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8B1F29" w:rsidRPr="0090145A" w14:paraId="14026BB3" w14:textId="7D63438D" w:rsidTr="00F94423">
        <w:trPr>
          <w:trHeight w:hRule="exact" w:val="425"/>
        </w:trPr>
        <w:tc>
          <w:tcPr>
            <w:tcW w:w="465" w:type="dxa"/>
            <w:vAlign w:val="center"/>
          </w:tcPr>
          <w:p w14:paraId="2CA8C62B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61C722AE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8A5CD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1909C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D984D4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D8F1D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BC35BB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A155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865F57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86951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2A2C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FB2C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E1F30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354E8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11611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C75C7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E34283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F782A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5CDF4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EE2B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D68F5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B590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C87F2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6708F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C65EA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486D1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00468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10183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B3C41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7942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FDD65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237AD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454ECFA1" w14:textId="402BBB35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3BEA6E7F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B9DC805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F0F1F0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226977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D8D084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684063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1EED48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25C1E8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30AFE1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7C1F61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70BC73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9E6A5E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076903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F8761F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7C67F0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504D74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5C3E2E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E3F0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188E7B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C2E3FB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3968A2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2CEAA5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141C58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678045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AFFDD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F9F6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EF6C09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69C6D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3F3CB9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71C5F1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95AC89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8B9AFD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147B8F57" w14:textId="369B2E1C" w:rsidTr="00F94423">
        <w:trPr>
          <w:trHeight w:hRule="exact" w:val="425"/>
        </w:trPr>
        <w:tc>
          <w:tcPr>
            <w:tcW w:w="465" w:type="dxa"/>
            <w:vAlign w:val="center"/>
          </w:tcPr>
          <w:p w14:paraId="7B803B69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17428E1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50EB6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64641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6124E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D12AC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63CA9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5F238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E389E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2E26C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93763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52A090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A9E3A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88E826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2DD7B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B8DAE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B2808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FA505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E9703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8236C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1065D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EE9CA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16652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40FFD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518D7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ABC55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595A0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85446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DD760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9C8DF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39CEAA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44B6B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66D81F1A" w14:textId="3921B24A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6336AE95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3D469E3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6EF088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27CFF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161AF7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B952A5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485473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80997A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30C45A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8D9CD6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6AA7E5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5BD2B0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529064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E1F3D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45414C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AD434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9FAA46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F80EF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07CB8A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BC3EFE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F37B3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86320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37418B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FF02A4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9397B4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9CA857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57852D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13E5D9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9D4ADC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DD3D7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5AF388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C1A2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682F7C52" w14:textId="0B8FEEEA" w:rsidTr="00F94423">
        <w:trPr>
          <w:trHeight w:hRule="exact" w:val="425"/>
        </w:trPr>
        <w:tc>
          <w:tcPr>
            <w:tcW w:w="465" w:type="dxa"/>
            <w:vAlign w:val="center"/>
          </w:tcPr>
          <w:p w14:paraId="0C2E17A4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5F4DB755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7F200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FC98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B7F4F7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182AE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337D6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5E677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B4A0B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E866DC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2F9C8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94CA7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285F3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D9CA5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33AA0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0F444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BC5C2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27E24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210B7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C1F70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4E203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ACD54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31D4C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9C1DB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2FCA2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93BCD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1E93A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05684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A8A48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CDB0D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912F3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CD495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2772133E" w14:textId="7D829F1C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0C14476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16C2136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C42CCE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9BB159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93914E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DE3DF3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9F675F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F18D88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738862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E7FFD8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F2D2E8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35FDE9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FEC35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3DDBFD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D15161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CFD1D6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5D3F2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54D5D8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09655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780E8D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F68A40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0F3066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C85B8C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5882C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DB0E3C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FEE683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8102B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20B7B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33B26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D8A807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DF28D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1EEA9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3AB1697B" w14:textId="181A483F" w:rsidTr="00F94423">
        <w:trPr>
          <w:trHeight w:hRule="exact" w:val="425"/>
        </w:trPr>
        <w:tc>
          <w:tcPr>
            <w:tcW w:w="465" w:type="dxa"/>
            <w:vAlign w:val="center"/>
          </w:tcPr>
          <w:p w14:paraId="5E590AC3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8FEC17F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51D2C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F9AC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7B245A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27BD3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939A4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91D2A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4B5A7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DA3C2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41AC6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80EE2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3C064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C8FA8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3EE94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87138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05866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02CFA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E4FB2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83FDE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253CD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3E877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28E51B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ABDBE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B94EC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9CE09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99BEB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29731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F1FB1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50D0F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D55C6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5264D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58FE3C4E" w14:textId="4AF4532B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43285B3E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7E411EE7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34B8BC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43D9DD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ADC3CE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E1A66C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5E5C4E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AC0696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2985BF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0D4B3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B0AEB5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CF4817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B187A7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2004B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861011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C73ED2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65DDF8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A5579F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C34C17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EEF9A4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00EC2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3611D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BB9845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3B51C4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B94FA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3578E0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51845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7DD101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C7D75B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E804A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E5F722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276D2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14A67F93" w14:textId="7592D3B8" w:rsidTr="00F94423">
        <w:trPr>
          <w:trHeight w:hRule="exact" w:val="425"/>
        </w:trPr>
        <w:tc>
          <w:tcPr>
            <w:tcW w:w="465" w:type="dxa"/>
            <w:vAlign w:val="center"/>
          </w:tcPr>
          <w:p w14:paraId="2C5C641D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6F7975F6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AF5ED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FD7584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621EF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49CF2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9CEF9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9F9D2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5D280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D5713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65B25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7849A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AEDB3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1CD2B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D0C2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58F5B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D6248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3FC6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5C49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C3CD4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63383F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C46C1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076AA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57BC0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0B04D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71205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42880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8956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A07E1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95ABF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1336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D12B4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32651648" w14:textId="1F7669A9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5278E405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2D087CF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4F6CA9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AC6099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6C0DA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E5480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AE30C6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35F41A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867728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3A14F0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60A86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D29B62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43F147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003E6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67630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84E699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36B21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45AA7B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4E2153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055B09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8841C3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7A951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2AABF1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AC09B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60AB6F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212796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AAD91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8C85F7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5FCABA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F267EA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EA2605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CC03F9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588F15A4" w14:textId="1653D9AC" w:rsidTr="00F94423">
        <w:trPr>
          <w:trHeight w:hRule="exact" w:val="425"/>
        </w:trPr>
        <w:tc>
          <w:tcPr>
            <w:tcW w:w="465" w:type="dxa"/>
            <w:vAlign w:val="center"/>
          </w:tcPr>
          <w:p w14:paraId="6B14982D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101EF641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ED9D17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4672E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AB25D7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B7458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F38D4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7FEE6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E8D64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724AB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A9739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C5817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05735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27F0F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54B57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C329E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A2AF37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CCBA5D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A672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8F6E8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78ABE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2C3C6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1C830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9C9E5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581E4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29D7A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F3C7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BD9BD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5814B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334D8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0AEC0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D26B3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7E3A468A" w14:textId="0867B449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43E1910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D541E2D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F169A5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12C987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6E2979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DDEBE8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53FCA6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44ECB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E3B239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DD2422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3FF52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EADD5F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DF5CF3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A1BB8E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90CDF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23AF72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B27FB9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7EABB3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31C5EF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27499B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620FC3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94D48F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C648E4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DE137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D0451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5DCCEF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F717A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F49C9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9A57E1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3B270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B01840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D7C1AC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241B755B" w14:textId="6D1D12D8" w:rsidTr="00F94423">
        <w:trPr>
          <w:trHeight w:hRule="exact" w:val="425"/>
        </w:trPr>
        <w:tc>
          <w:tcPr>
            <w:tcW w:w="465" w:type="dxa"/>
            <w:vAlign w:val="center"/>
          </w:tcPr>
          <w:p w14:paraId="1CB1287A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536A8C0A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8B2C8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39240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27A4E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DED86D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5A889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36382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153EA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12857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97AB9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9E3C3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77B4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604BF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4EB8E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18CAB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25A2E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E82CD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90D56F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CF707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48878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1E027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B998B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91D93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85483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83948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49AAA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FADDA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5442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F1897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C35F9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68E9A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0468EF9C" w14:textId="46D83E7A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4C71E6E5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8B3B9EE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1F0B80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D0B2D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369DB3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F0AAEA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7DB444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1D79C0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789ADE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7E07B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FAA3B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F66A1E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F5EFF2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A6E5C6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6DB6C8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ADE543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E51F3D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905210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4CFF45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8DE54D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585A5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B061C4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CDCA79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667C24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CE4AA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F3869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AC3DD3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57D39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BE1F72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15B1D7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FBD71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0E1987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545ADBBA" w14:textId="19A43999" w:rsidTr="00F94423">
        <w:trPr>
          <w:trHeight w:hRule="exact" w:val="425"/>
        </w:trPr>
        <w:tc>
          <w:tcPr>
            <w:tcW w:w="465" w:type="dxa"/>
            <w:vAlign w:val="center"/>
          </w:tcPr>
          <w:p w14:paraId="48BCD5C4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0F618C7C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57211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9CC04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8A211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2538E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04572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8F27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E5F23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8A73F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8E822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23BBF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EF4D4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75309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D6758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67F0B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89B40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C68C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DD6ED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F21D4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B88CF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285AC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57802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FE8DD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1FA62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1F3E1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C62F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F4905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1AF2D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1DA41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9A90E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4266F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751EB2BE" w14:textId="2A75F1E5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3CAC56B9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A87BD1E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46EED7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E97846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5BE5AE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2B2055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283C80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49C895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44D59D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67C96C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4B0111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18BF12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0AE2FB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6875B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377B95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0E986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1FA423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8CA65A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7A9E02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090C0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E7777D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567A3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44C2E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876569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66493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CD7583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C341AA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B7CBE0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B3A20D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13B10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E6DBBA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9CDACF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346CE12F" w14:textId="32706FB8" w:rsidTr="00F94423">
        <w:trPr>
          <w:trHeight w:hRule="exact" w:val="425"/>
        </w:trPr>
        <w:tc>
          <w:tcPr>
            <w:tcW w:w="465" w:type="dxa"/>
            <w:vAlign w:val="center"/>
          </w:tcPr>
          <w:p w14:paraId="35BC1331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bookmarkStart w:id="6" w:name="_Hlk34289467"/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0B39157F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7FA62A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A89A3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31AE4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F8131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013AC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3829C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A7701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783F03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A2F08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F24B9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4C182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46B67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D3564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A1306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CB37E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2BD01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DAC6E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0DE09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E0D68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402EA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784DB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CB06D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85B7D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3F055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FEC5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B9D33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AE99A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02004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0D54D8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7ABB5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90145A" w14:paraId="30D16948" w14:textId="6571B5BF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50079EFE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F6B44B9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384DD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80FFD4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873D55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ECC814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688B21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52453C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ADC63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E9A012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52BE2F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FAF838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B55FC2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CB6644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C315C4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CAE900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FD8FE4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2A0464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B60E0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846024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54F65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35223F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3AED12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F2B0A6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0E86AB7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AA2E3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1F9667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CD0359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FE77B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0FF5CC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344AB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656429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bookmarkEnd w:id="6"/>
      <w:tr w:rsidR="003E6615" w:rsidRPr="0090145A" w14:paraId="3E6E471A" w14:textId="77777777" w:rsidTr="00F94423">
        <w:trPr>
          <w:trHeight w:hRule="exact" w:val="425"/>
        </w:trPr>
        <w:tc>
          <w:tcPr>
            <w:tcW w:w="465" w:type="dxa"/>
            <w:vAlign w:val="center"/>
          </w:tcPr>
          <w:p w14:paraId="2EF9AD01" w14:textId="07684415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3B6ECF76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19C26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42B4E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235F4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0A303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E7404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9AEA3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1951A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5F04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4469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97B89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924EE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E9D50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9E30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BB739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4E340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2FF2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85438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7C8F2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8D88D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C8661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0272F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00BD4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692C8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DDD6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6FC5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E6C7E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90D13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84B4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2CEA7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2C957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0D47E0E0" w14:textId="77777777" w:rsidTr="00F94423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27AA80B2" w14:textId="603A4FE9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317F4BF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915132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88DDD1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566E41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748229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562C5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943963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0E76E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97BF57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384CC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B90D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E518B0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4EF37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4DFF6D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F0DC70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9892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31C0D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5BF86F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FA8A4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3AA015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01CA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BBCF2E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ABF6C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CB9CE4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F2AEC3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CB572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7E5DF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8CB5F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D2384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ABD6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957183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C57F4" w:rsidRPr="0090145A" w14:paraId="4ECC808A" w14:textId="77777777" w:rsidTr="00F94423">
        <w:trPr>
          <w:trHeight w:hRule="exact" w:val="1003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CCD4A6E" w14:textId="77777777" w:rsidR="00C77007" w:rsidRDefault="008C57F4" w:rsidP="008C57F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bookmarkStart w:id="7" w:name="OLE_LINK1"/>
            <w:bookmarkStart w:id="8" w:name="OLE_LINK2"/>
            <w:r w:rsidRPr="00C77007">
              <w:rPr>
                <w:b/>
                <w:sz w:val="16"/>
                <w:szCs w:val="16"/>
              </w:rPr>
              <w:t>E = entschuldigt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1FF32B2F" w14:textId="657AB424" w:rsidR="008C57F4" w:rsidRPr="00C77007" w:rsidRDefault="008C57F4" w:rsidP="008C57F4">
            <w:pPr>
              <w:spacing w:before="0" w:after="200" w:line="276" w:lineRule="auto"/>
              <w:jc w:val="left"/>
              <w:rPr>
                <w:b/>
                <w:sz w:val="18"/>
                <w:szCs w:val="18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  <w:bookmarkEnd w:id="7"/>
            <w:bookmarkEnd w:id="8"/>
          </w:p>
        </w:tc>
      </w:tr>
      <w:bookmarkEnd w:id="5"/>
    </w:tbl>
    <w:p w14:paraId="59C04687" w14:textId="62900098" w:rsidR="0090145A" w:rsidRDefault="0090145A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6D249F89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00EF0878" w14:textId="19E38E69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489A3D44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31093099" w14:textId="76AC45CE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</w:p>
        </w:tc>
      </w:tr>
      <w:tr w:rsidR="00C87BED" w:rsidRPr="0090145A" w14:paraId="0BEB9EBC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602D31D1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40DD10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7BC120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3B09A0A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7B64F6C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6B5B9DB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34BE272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7DF113D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49388B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4AF1558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276C30C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7C99313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1C01F7C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128B5D3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0784E61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107C070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0125748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14F322C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E88E7D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532B1A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34D7338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3EE0C1A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4F71BD9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5983443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1BDCBD3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7E53822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64B5F6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3AE2F5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C59E5E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5FD6BB7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4BE1D20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3143AA5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5AC3DE9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93549D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3C5DC79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BFD9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0533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925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16D2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85F4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0484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B672D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5B75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AC6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9EDB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69AF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8C3A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B007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15C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8829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A362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FC2D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5A22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DFA2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7922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923E3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CDB9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52C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2FB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3516A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7FC2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4C7F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B6A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AA74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52DB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DEFC5F2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273FEC6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A5DDEB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E354F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E31C6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69512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FEC90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6CBD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3B26B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EE338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E01B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39F01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60B10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8DAA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2D6B9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29832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3E4BC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1F6C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A10E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C04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19416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9416F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E6E9B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5257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5F862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D761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5C9E2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077B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31B93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4051F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3A073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D8768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ED008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87257F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289A46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657545A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FD2A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15431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F788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3668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5753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35D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19A3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AA07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E730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2F02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7E4E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A396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D090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3BB2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2AC1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3F63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D744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7A99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0BE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5532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790FB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18F2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0957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7541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6325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B42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438D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8ECD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6CC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6750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27AF141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32B6566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81E4C8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D6B4C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85493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FB755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76264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4ABA9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8979E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B9F7E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0C6DD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3EE2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F869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A246F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2CA1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E3B12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B3F72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C0D67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4654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A23EB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F048D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CAEA7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3535D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0311F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78DDC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858A0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B184F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A844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86611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ECA63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5560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8AD6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66457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A515552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185F97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4BBF520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BB79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3935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D0D4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630E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2A4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AD79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14C0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36E7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685C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BDD5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C5E0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69A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B0C4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73A6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BE09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6DC7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86D3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5A27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9DEA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40B5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9139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68A6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C454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E4A4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7F69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EECE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78B5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D6C0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9FA9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393F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E38D850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6D42E6F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AA3196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E113F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6C6CA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3478A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AA49B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7EEBD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CEA45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2878E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5613C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6921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22531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7D5F2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BCF5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24CE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815F1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CF131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C107C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F91D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A1C6B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F5908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596C6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44BAA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5E9E7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6A73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3CD90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03997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C83CF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B78A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75342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29B1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7B7B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4BB4C9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5CF1EA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65D798E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10A9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497B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14E0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FB55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FD0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C5BEC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9B35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6FA1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38C0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9A5F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4B5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78E0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4F8A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8B2C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4016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AF87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DDFD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5325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D7CE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06FC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1F9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108F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55B3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CA35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754E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5F83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3257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668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7E7F1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23E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E06293F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6075966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A1859B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337A3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89461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F7E2C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67640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183B7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515D5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1A92E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26CD3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3F16F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05364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A5592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FD798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D10D9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A7369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890C6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2B36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5D8A6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37D15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9E6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8216D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576FA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076B6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552D6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605EE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CA700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DDA23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49230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75BE1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ADCBE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17A5B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DD2F0D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D693B3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29109BE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3A6D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83B2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64C2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C7A30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69379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A94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48F7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476D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54F0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BA74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08F9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644A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9A25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8D74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AA77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A64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0537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38A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E829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8CD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D392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B382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B4E6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F98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6FBE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7EC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CA14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08897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365F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0C2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B7A2C4B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7162EA9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7ACDF5F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A6232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44907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0A4B8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3DD2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0C75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B143A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2071F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6408F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5C242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88AF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6F78F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2575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AC96C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C55EA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70EAD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930CA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FD3B5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7F28E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F5A6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B6809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53CD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6F066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F93E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8A3C5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DE3DD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9B5A5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8A016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096FC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B553E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4829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22A945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7902178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604C9D0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6312E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DC26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CBCA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1D84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5FE5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02A5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970B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A083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DD6A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3921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CFA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B5CC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8366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F89F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151A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B808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1E0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179E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3048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4F44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F9C5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141A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421D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7902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56AA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D15B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A158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C849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5B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0AB0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22F0E3C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068A372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7F72E58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5DCC5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19DF4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3A8DD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04699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F8CAA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28775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1A95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9A5EC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D6666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C85FF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BA43D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C626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AB5AC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6B423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7C1A6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B17E3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E75E1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B4D1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9BB4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B5AA9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01778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F6F4B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A90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DE5B1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FCB0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E2ED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BC7F4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EBA3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AFC43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AB5F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BC87B7F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241F7C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07CA669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ACE0F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4256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0E19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E47F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0AF1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E7F9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6B1F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B207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E7C4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6F15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9F68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879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408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20C5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3D3B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1861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5F2A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FDC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C5D6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D13D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2672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FAB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F25B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ABBF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DB4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6185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39A5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2D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5CD7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D6BA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5AB2CB1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5536A61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C8F341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CCE78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7E623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2EECF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E8A4F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B163F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F808B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7029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702AF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D0215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40C68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B07E0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83D51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7B70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18B01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CC0C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A5EC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1272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51256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8958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F06B1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E74C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A7040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F5C88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BE891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1593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AD80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C6EA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BECD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7D57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4914F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7A56B58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2DE51A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35EF34D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CB90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714B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7A3C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6D1B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C23D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C38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8FE9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0F6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09B7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DEC6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6BCE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DEB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7107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3F2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641B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713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07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48E0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D930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32A3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A833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C117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E1A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63C7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B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190D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28A3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02F2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2A53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DB06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7431ADF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4013E01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589ADD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E02F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C7B28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BF11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C1E2F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D10E2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BCFCC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DDDB6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D9E42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B6DF0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3A3C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E0442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7BA0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5DB7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F4CCB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0318E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83C05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ABDA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8E02E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B6D63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9D34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FFCD8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1FD31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5DF3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456F5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19A1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D5DB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7D30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3BE11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DBB1C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E52BD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64C2CC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46A970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782FF1D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5D44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19F7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3FC0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D641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9F01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185E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0033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C297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2A74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CC6E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C6F5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C7CC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007B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916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CB6C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FE3D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8CB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7946B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DAEA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67B1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2474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955B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DC00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FC8D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C2FB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3A5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97B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90DD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9A12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B49F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4AC56F1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235E086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697485B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63BCA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EDB23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7FFA1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4ED5F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186CA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0A5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69768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99DB7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29D45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874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FC260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F0323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67B01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800EA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62BEA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DC735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6BBA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5EC38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2416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2DE2D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76A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2164A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C438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492F0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3339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421F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FB1DD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9607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7AA2B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4D75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1211A806" w14:textId="77777777" w:rsidTr="00991801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8188755" w14:textId="484C49E0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200C9668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F2D50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E3E8D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68D59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D6553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8F55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CEFB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EA23A1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9C2D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90EFB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9C76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72A40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0BD85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77711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3AB0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9A0D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0F9F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63F66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F0DD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6E830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A512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C4E2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3C609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52E74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7EBDC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44076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DC375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4488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33C7A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7EE84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27FE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27472CC1" w14:textId="77777777" w:rsidTr="00991801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4A679F42" w14:textId="10FA07A6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4557FD8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F16454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46C9D6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5DEF50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56BA0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CFD2C9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7A414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CB4C5C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E134BD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55233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D8CBEA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7A30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99DF54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BD7F6B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721AF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24BA2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AB459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3E0DD5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986C3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67C150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13F9D5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83C6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5E64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24D3BE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800C2D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3ED65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5B0CE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DE70E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29E9B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9CF86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96F20B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22EE590" w14:textId="77777777" w:rsidTr="00C77007">
        <w:trPr>
          <w:trHeight w:hRule="exact" w:val="861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F212652" w14:textId="77777777" w:rsidR="00C77007" w:rsidRDefault="00C77007" w:rsidP="00C77007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52903ADC" w14:textId="45C7F29A" w:rsidR="00C87BED" w:rsidRPr="0090145A" w:rsidRDefault="00C77007" w:rsidP="00C77007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4973BB48" w14:textId="77777777" w:rsidR="00C87BED" w:rsidRDefault="00C87BED">
      <w:pPr>
        <w:spacing w:before="0" w:after="200" w:line="276" w:lineRule="auto"/>
        <w:jc w:val="left"/>
      </w:pPr>
    </w:p>
    <w:p w14:paraId="64AB2482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12D561D9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7BD76F4A" w14:textId="0BCA86E8" w:rsidR="00E82CC4" w:rsidRDefault="00E82CC4" w:rsidP="00271E7C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60E2760B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1F176DF8" w14:textId="4B648E39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</w:p>
        </w:tc>
      </w:tr>
      <w:tr w:rsidR="00C87BED" w:rsidRPr="0090145A" w14:paraId="399F8166" w14:textId="77777777" w:rsidTr="00271E7C">
        <w:trPr>
          <w:cantSplit/>
          <w:trHeight w:hRule="exact" w:val="567"/>
        </w:trPr>
        <w:tc>
          <w:tcPr>
            <w:tcW w:w="465" w:type="dxa"/>
          </w:tcPr>
          <w:p w14:paraId="6AD7719D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62E8A4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27B6B2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73CBB60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6913F19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3D289BE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59F1C9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2BCD2D5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795223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F1B44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42EC1C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00CDFA0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8FD40C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26ABA7A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224C8DD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DEB0DF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6D8446F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06A2C05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2CBA22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BBA03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2A26169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123DF39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6DB6423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0418175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B4373B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55BA0B0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5D46723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7299BF2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0F46A34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23F243C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201F7F4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3630AB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106828A4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3733FB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60404D9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EEB7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F856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2AE1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1A59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ED0C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050E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BE3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1DF3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1151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5D5F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16CD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E4E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27D7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790C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4E97B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4257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2F57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36BF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513D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AB5F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8B7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C846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488B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2486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5558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2A0B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05DD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02A2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2B4B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093C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659D066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6EBC38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DB871A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7EDC1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72CF7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3256C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DB8AD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0E008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DBF75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5078F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E13BD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651F6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16F7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7BBC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EFD3F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824F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6239F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F9D6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52050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3C0E2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AD49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EB29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3964D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8281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537D0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4E67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FEE18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C28D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5BF0F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DD289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0DED5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F9EB2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62A0D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8CF737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E9CBD0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E0BDB8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F2AA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8CA1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0D1B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F4C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5F16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EC19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9875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EF79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01F8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ACD7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D87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5A0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FEFD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3C95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4ED1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C32B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6024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63A7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0ADB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9D67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A266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2FF6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19F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C09F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C413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1F80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77D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B3BB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21BD6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0506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D5AF34C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298D7E9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43F137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2DAB2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B0051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632D9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7D306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5B695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88E0C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C833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13F3F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272F1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E9D29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E5FD8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DF40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CF3C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A3E5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3FD30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32D93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675D4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178BB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FB3EF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E52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BBAB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8AE34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1829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08D5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E01A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05E4C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B170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277A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B9567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BF42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93988B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534658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7626D6D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0D9D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5C26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2C8B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01D1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C38F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5BA8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6A61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23D5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C4C2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5A9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CE6E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6E8C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0893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1729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C981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EA58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61A8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9A74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7320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D05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7980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4B2D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1091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B654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DDCC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049F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6492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47CA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3211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D1C3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FC9EFB9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F3F98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5C63D7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13027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F6F6C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0A7C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00C06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86790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829FB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DB1D6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A7B5F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A1AC7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06A4E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4C8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93407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C0153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9EA54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DB53B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CC5E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08BF6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4753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1F2C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6F035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83177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CC3CE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ECAC8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4838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4449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579BC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A35EF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2D49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7A2C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01063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AF9AA9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0FE71C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C60F7B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0C7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8FC9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3887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B046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8A97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E94D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4800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3DA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761F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AEB5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8006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79F4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AE00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6176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1228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AC9B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AE0D0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9D23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5E67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AEDE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A91D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E367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FA55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BE8B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F70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7D15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A65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6C68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EDAF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690B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75C1B52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3711C29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F61DD2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86D64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7C2D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7C82E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5AEDC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04619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C5B0D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C1BF5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7B5B8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17D4D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F1DB5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D01E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2CB8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6AE21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592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3C2E0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1882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542C2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1D70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D695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6C07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4795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05F3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4D6E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6A4E1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7534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17D42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D7DEA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29147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A689C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562F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39BC66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3911A6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10AF37A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F64D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19F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2084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874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99A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2EEF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09E6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CFA6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30C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4CB8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6150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6667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A6F3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E9FB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656D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24C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98A3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C6B9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612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AA6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FBE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6FB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D5CB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F452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1AE0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26DC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E88D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7A03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F746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45EA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E3C5154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5DFD72A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F23D26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C4B5E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269F8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6640B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7109C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34327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261C1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B4E9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1A7BF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B6862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E8F7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1D2A3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D7AA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4ABA5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801DC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A679D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422A4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00EAC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FE91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A1E44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487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4485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231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ADBED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241D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41BA6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3D51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F91E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D20B2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A6F08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A2BD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F10ACF2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B08CBA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0B7A5C4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31E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EFB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3A1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B40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B07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0601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61EA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068F1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1568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64AB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0F21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7672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0B34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D8FF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D2ED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EFE0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87B4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1DF2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EEE4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C52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CF9A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78BD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0E04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D90A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7E28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EF9A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009D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BC8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3524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D30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9F21EFF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DC7723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774971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ED45C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3DF99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4094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3530A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3B68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CEDB1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5CC5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9444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223FA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5797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0649D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F02C1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7D0E2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39802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9B009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15CDE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2D4E9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1483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70501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132E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8FAF1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E1BA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86CB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F45CD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3F984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66354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BBE33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AC059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37E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CA61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17DE5AF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89BF1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3193804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ACAB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424F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DDC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1C18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F5A8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50CC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CC72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4B46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3CD2C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3AFC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E61A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A4F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48C2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62A9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0383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D0B0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208E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1131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B7B9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6020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CD9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74BE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BC1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012F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877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3877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3D96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7BA20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8AC1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20E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FD55B03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5E15E7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1F2BB4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80657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667D2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7F4E3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8D5E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2164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CEB51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AA249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EF087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C91C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EFD8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2476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7BDCF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7D79D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5D4D7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5501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51B62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9367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00756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48D5C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E24DC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73677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F8C1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CE7ED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88D8B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2E94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B0BB5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B3910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2C21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30439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15B5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4D6D16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7117B1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24AC556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5563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C8B5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E76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827F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6D5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B9E6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CDAC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52F9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467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F53D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33D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21D7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6630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5184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5B07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4E18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FD8B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ED0D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247B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9806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35E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6F0B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0B89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A4AF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F49B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F1D5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9B6C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9E4D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069F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30A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07E96A7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502D37A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71BC376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CA6B7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2CC03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7AAF9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52267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3F25E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416BD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782FB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706D6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C56A0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24AF3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07AAD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D6FE1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1E41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B1A6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95C9A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0B21E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C5BDC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B2BC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92270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93E46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5115F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69C91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F7C44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D6DE0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B5670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31D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A2F1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B4A4D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C8968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893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ECB71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3665E0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293333A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523F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5EC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68B8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C7F59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CA962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21FE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2E81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26DF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515E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949A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EDD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F266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455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4292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F800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53D71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36AC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86CA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25E1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4E29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9A2E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9AE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D4D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1843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F561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AF4F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799A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1D21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8E40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4DF6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D3ED4E9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4539A06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ECBC3E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27FE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B4E6B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A7AEF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93BA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F766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C26E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B1FAA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8D6E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7A564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F023B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AE3C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E5409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8F903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4105A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27728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0674B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DA77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91FE2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31AF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81740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EFF2B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3E20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05F2D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5969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71F99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25CF8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3C210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6F200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D1C8E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B844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3F8BAA3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E0882DF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2791B33A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9588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A6F95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B8D75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2B440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DCDB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D0BD5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FB84D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244A0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39E80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8758C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662E1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026F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8D064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6C5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45D8A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94CF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E211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CDA72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91E30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BF3A0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21875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50FC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F0BED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D4E3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2A04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0A7DE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8D40D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FC5E5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BC94A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9FFBC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28FCA4B6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6C0E9390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63FFE5E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00E03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4B4133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5296C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A6F09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0D3840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D7CA0E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135F67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E3D1BA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95BC3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07AC2A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08BA47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832455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B9B3D6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D904D2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EB85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D7C375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163272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3E2896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4BE9DD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FB953D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3D2FF3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95577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49477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246CAB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0DC84D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E0C70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83F533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0686DB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463F0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EEBD9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5B8023F" w14:textId="77777777" w:rsidTr="00271E7C">
        <w:trPr>
          <w:trHeight w:hRule="exact" w:val="720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87942AB" w14:textId="77777777" w:rsidR="00C77007" w:rsidRDefault="00C77007" w:rsidP="00C77007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2E7ABD2C" w14:textId="6EFF7754" w:rsidR="00C87BED" w:rsidRPr="0090145A" w:rsidRDefault="00C77007" w:rsidP="00C77007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03A8280B" w14:textId="77777777" w:rsidR="00E14B94" w:rsidRDefault="00E14B94" w:rsidP="00E14B94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4764B767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6F3B0CBE" w14:textId="0DEBC362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1C3C08CD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7DDCD749" w14:textId="7D2435D1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</w:p>
        </w:tc>
      </w:tr>
      <w:tr w:rsidR="00C87BED" w:rsidRPr="0090145A" w14:paraId="35070FDD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462A6EEC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4EE346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15CC64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7F30805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02B879E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7A2A375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409AC27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0C22BAA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B5E67D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FC2632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F634E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5FB7067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0B80F69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6D80475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6D3D713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92DA6E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17687D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1EA471D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25AF4D9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5140A4E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3803D05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055D8FC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7162634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66881A7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0E6B7E5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4CDA1A1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6628637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67D788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068646F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685C21E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318C93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9044CE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6ABF476D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AF851F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536CA7C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A6C4D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F4CE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AFCB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42371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C7D9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DFD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5157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A97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F797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7101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453B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FF3E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A1BE0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A7DB9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49C4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0126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213B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E6F5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5B67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8B41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4FE4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EF10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4A11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9A13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A7F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02D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250D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71C8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209D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484D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B172CF9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47240A8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CB5708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7ABCD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4EFFB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58BB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B973F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46EDE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C5683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EEC3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BCAD7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FC2D2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01F3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834E8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0C2A9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E0ED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DF3E7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14E4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9901E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8E1BB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6EF5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72618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B7A84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3C58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42414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7254A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C9F24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05421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68488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879A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3D9F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D1F83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D1008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D802BE0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32518F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213B5A4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041A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6696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BB67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7373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2CBE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A85E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5D94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1A8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5DC0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A1EC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09B4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56E7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EDD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7A4E5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0497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31C7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CEAF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241F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E8BB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76D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C1E0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D8FC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54C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88E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04ED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1761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0AE3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B6E0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DD73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A985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FEAD1FD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292005A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C85598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2C8F1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EE4A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DA575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F89DC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6E1EE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47BC8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BCBD7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61140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E57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4AD5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82D96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7F9E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C1C0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8F369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D226A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C6904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3CB95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42687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52F2D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DF4F9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A242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6E21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71635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A0ECF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2FF3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B9003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DA6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AE234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30674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9A812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85FD446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E8690C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6B6C1EA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E07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DAE8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266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55D1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5269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A42D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7B27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DA013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21ED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AD08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214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A20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FD4F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D960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57C2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C205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4AA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624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27C7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2CEA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205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2E43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9E764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F5E1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CC33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DC7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EB52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D71A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10BF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8E33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7C4DB1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4F5F560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77400C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84F32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158FD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E0BB1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199D4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57A57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6CF6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C2E47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6691B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956FC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9341A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EDD06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05E2A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79CC9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4E625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C3DEB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E8623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B0F00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98ADA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EEC01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EFA49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2E66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A368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3DF0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F0AA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7C3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3B106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6500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2CA85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E6160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8CF87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E9F00CE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7BD6F0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958E5F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7BE6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63B94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BD38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3A53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C8FA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4CD3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547F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A69C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C432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DA61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E064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8834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5A15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F61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82E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2181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844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92A7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354F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390D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BEC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4C5E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1C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267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38FC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3F3C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FACF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0062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C9BE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94C0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541441C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74EEBE3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6044CF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E08E1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5C42D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224F0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E270F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B9D00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2353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33FFD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8D9DA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927B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69AE6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F9070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34685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36B61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949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4C4E5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09EB8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40ACA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D042B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3F5C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6593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14E7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F1D8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3FC8E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04E5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5F3CE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53CE5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C36FD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B6F2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97503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0238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31487D8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3DE9E7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1E713EB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97F37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75F8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D760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AAD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D4F3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883D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A9CE8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09F09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2F22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444E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8A0C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04B3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76E8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193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AF0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0C33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1B5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F0D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2FDA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D938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5DD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3BF0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862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26CA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359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7E2A8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68B4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D196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92CB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9C9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A096080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15AC138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57511E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73BD2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D0D62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5934D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F214A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B36BC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DDEBF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55FBC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4DC08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84891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07AC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865EA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8ECD4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0A97D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3D65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628A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E6F69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32EBB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2D439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29FD3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88541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B35E4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D7D2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48C32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8BA6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6CA6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42CB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30989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FEAE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B1E6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3F71C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9E8F8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4C7FA7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66E0C3F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CB4D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718E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6F96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DB30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F00E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5A8D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E066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B924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AA9F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AAA3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3ED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91A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CA3A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365B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5CEF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5A42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B8E5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5219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995F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E7D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2B0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910C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91E6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54DC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A781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326E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C20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AC8D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ADD7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2453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E9F035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79F4A3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92D883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2CEE8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6A7B2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A89EC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83A0F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68395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1086B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1EB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4F9C8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D98F8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06EF3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B7454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8D89B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8DA90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E464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BFE71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B4FD9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14585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3256D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D37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3F7D3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56B84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8B902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ADC6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1947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E2B0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8752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87AE2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D550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30837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34C8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D0CF08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5B1084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339782A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7B37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0C06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6C06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3809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DB28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BDD0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F7BE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622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EDC3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6973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9226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CDA80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7B67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3F3D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1B85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5EBAC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4A76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B2E5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26B6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341B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1D3B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7ED9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6580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0B25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A47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980D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5AA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5221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E50B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EF79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273FF4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3473A94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431106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94E5D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E626E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1441F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87B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B7ACB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0D9E8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2C73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F1C72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161AF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BA71A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4C290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726F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CB732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B078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11E1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80CA6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855F2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565F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0AB90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D5F9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BD9E9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1CD87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4C247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C4859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9158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906BC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272CE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95BBB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F42AC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F00C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40A6BC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3CD51A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06C3321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665B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CA62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2C29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4BA6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4491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9E51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A06B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425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F39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AE1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E5B3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121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A04B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85A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4933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BCF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6B6B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0802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47D7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358B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371D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6629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604B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2AA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A834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E7A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3834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3A88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82F3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B800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20BF790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0ED5C64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A2362F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9940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444B3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A9D59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185D0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59DE2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50059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97F0A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9C8EA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BD0B3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08DE1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E1140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F656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3731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1856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5C3D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5AF7D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6B29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21FD2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9C8E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BE66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1620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90B01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63F86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0F2E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79D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8C8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B5D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D05EB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2283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21531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E9BB220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025515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42AD499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ED3C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40D7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A8D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3A9F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FF52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1665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425E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3099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7758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8ED6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B67C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E07F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8DF6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23FB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6AB3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74E2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5291B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0B4C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7CC7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FF4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53B2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E82B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E889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F915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C2E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629F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9B84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370A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A34E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0833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BD3F341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560D29C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2087AF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A61BD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2A82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883E5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6FE74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ABE04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6B2C3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2F4BD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20B43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51C82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D451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38A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E1E62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EAF6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9CEB9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ABAE4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EDB47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D500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6F7F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D697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268E4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197B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595FA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5A6CD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16DB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6F63A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F1D6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557E2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78BA0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2AC44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5D1C7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336830CE" w14:textId="77777777" w:rsidTr="00991801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7F479B00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79125ABD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2FFBB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D8B3C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76F0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4F92D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642DF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7DB66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CAC1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7D1E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F7750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5060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8E723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C04D9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6DA11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CA37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AE574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55D2D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8682D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56017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83152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CEB0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585D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12707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7233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1CF95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96A8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D2749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CF294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6F8E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D65F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CD775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29BD2A28" w14:textId="77777777" w:rsidTr="00991801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3F250D67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B7FF599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6FDA58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BC3252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875E4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DD0873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3E058E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0C0069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1C992D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D122C1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D32A2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A98DB9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52DD20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E0298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7A5A34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8753A4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496F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04F82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552B7A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5C23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C65C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2E18F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57ED4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3632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43A63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F05644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CE3DDA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BBAA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8CF3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855CF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F08688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09E089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9AB468F" w14:textId="77777777" w:rsidTr="00E82CC4">
        <w:trPr>
          <w:trHeight w:hRule="exact" w:val="720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0BA4650D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2D27C487" w14:textId="3CC54A63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79FF9C22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3236CDB6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6ABEBBC8" w14:textId="788CA5D8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3F43A8C4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7B7E81BA" w14:textId="4A19F62B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</w:p>
        </w:tc>
      </w:tr>
      <w:tr w:rsidR="00C87BED" w:rsidRPr="0090145A" w14:paraId="139D1627" w14:textId="77777777" w:rsidTr="00271E7C">
        <w:trPr>
          <w:cantSplit/>
          <w:trHeight w:hRule="exact" w:val="567"/>
        </w:trPr>
        <w:tc>
          <w:tcPr>
            <w:tcW w:w="465" w:type="dxa"/>
          </w:tcPr>
          <w:p w14:paraId="21AE4C22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36AB81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6C94F55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299476D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3F9F584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5F0AEE5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4166692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10DDE0E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B0ACE6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89DD56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A10DE4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342B5DE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EBE04D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ACB8B9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4DB7B6D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1BED2CE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74E107A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77EFEBD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A382E5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68577EB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7FA5705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08D3EAD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44E3F75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7895A7C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051E3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0083CD4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5B67A1B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1B2EF4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8922BE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5AABA7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0654C7A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D7BDB6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24EE1A7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C6782E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7A159C4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1836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E6A1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D43A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C473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850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134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FEA6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64E0E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8946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69F6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2C06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0B0B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CE9A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FA60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4F9A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EF4EA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CC5F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66D3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6D76E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BC01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94BA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C165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669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76CE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CF3F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BA63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9A2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AE3E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AA43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DA90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2EDA85C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5D7A0F3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EA75FF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61A5C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C4960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60F52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4DF96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0AE3E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796AE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AA51C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B511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01231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50BB7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D894D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76883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F7E4D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B6128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5F78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E982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F115C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23A1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F041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1236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2B40A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13E5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6605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47EA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FF14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2BB5E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924AC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F0B5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20D1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01E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AFDD26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260B45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52F2CB5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7088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27EB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D8059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FF052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8C32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88A8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BC8F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CABB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787FC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E64D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442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B91F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FD14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02CB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4A16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56F5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217D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C8A2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04D1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E814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7292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6282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284C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1D73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D672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0317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B423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D243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6F16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C23D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BCE001F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4CC3E3A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20075C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6B20D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7BEF3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38B8E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BDB43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5A7FB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85EA2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8F3F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F8DE0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0E68A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7606F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9A3FE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363F6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D05F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AE3A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F0230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20C28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771C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26A7B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A0F29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B3E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A6A00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FB05B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BBAE9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99B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00271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8D0D2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1D81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CF5D0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D521E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275C9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5324DD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8E7813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0454568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871F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C5CC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4E17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DF09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7A96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DD8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12C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473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49D6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C324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6510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2753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C37C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791B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11FE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69D5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4170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979B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3873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4D8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D1A5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C1F2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901C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A8D8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8229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6BD9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8181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5FF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6825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7E45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1F56AA5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75E0D21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CE7F9B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64DB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A5698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71D7D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15A81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813AF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64BF3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ADA0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8508E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58ACE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92342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8CC5F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3883C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C81C4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96A01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2C52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FDD0C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E2E8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9A3AC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7231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80453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8F546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4958A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F01F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1E71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615E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858D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99B5B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807E2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1981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22B4B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F0FFDD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F091E5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3BDD1C96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9E76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329F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F2277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3DCA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8E3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62B0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088C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F5C5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A7B4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C707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7797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305DA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A1DE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EA90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AD3C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F6AC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326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56D6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7E36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EE5E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A8A9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71E4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59C9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8374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25D9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09B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B27D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7B7E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AC14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9479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1D22333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638AE0D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61DFDAD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3DA47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7F360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EC69C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468D4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49A03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38ED1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901C2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38A0F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27D9D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80037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B5C04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41EE4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02868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94B9D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4E37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5AC82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61BEE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994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AEE24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D03E4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58BF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CB281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30D4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754D7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EDF1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F5D5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AD353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834B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5DE6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F5318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D2C9EF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59D3A9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7BDE5FC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0CCE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48A4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E37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1381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5879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3A8F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B227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962D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5143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8888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F6DA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2764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3798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F29C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6BDE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42DC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193B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FE50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5404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2B9A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C565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C8DE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172C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0275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6DE2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9A9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CAFB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16E9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FF0B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785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FF468D2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13DAC63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AF3191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B15D9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04E76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2AEC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2D182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A908F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6D0C1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1A9BD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7DBD5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794A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C3878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D65A2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F1C61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ECE12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2B058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2461A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665D3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76BD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541C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AA10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53AF6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2216E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799C9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1DE6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B687F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2ECA1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B0375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EBD32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5049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21F1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D68FE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AE72CE0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E660AF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1BC08FC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58DF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913D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E8FA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CF96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CEA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7C878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C508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D92E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CB5D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BD13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95E8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F291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BE46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9D56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1F0A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E345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E611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49CB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21D4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E83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B291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74E7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DCBA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F02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6D995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52D2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372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0995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BEB8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AE68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583A4BF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41B16CD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EA9111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701F7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1848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4C86C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7FE2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D769E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A98C7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228C2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0C215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0CA81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3E2A8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957FF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FF98B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3756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93810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6EB9C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7EEAF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ADFA3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0805F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D224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3DEED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A4E7A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FB4B7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2ECAF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D0A2D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A932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9C29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94AAF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4AAD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8EAE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B7D5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1888CB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653E74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0BDDBD2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4AF74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1E47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9BC0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2E8D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4E5A4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EE5E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B9BD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8F11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9CD8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2B30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E4CB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697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1079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1192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223D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99331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E024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DF1A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FD66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41EC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207E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B18B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540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7C1A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0014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0F15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B173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B951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7650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7E970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5FEB362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E8BBFD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24AA59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4C07F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7E581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AA2B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EC450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C47C6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8A728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FC965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C3B75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021DB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DE190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7192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01EF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4B77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03EC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3D1E7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AE6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B71CF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844BE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040B7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DBBBE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7B84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B8DD5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B5212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6986C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082AE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6239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353A5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AFBA9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3AF7A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E058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909168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3734788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730119F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4E6F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81765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9512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061E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C322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0EF9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9289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B8F8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42CF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A56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019D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FB12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070E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CC8D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5672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8217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D5FD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76DF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5A51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F47C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47E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FDBE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932B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05E6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74C8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408C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5202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2804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446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279E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DA4366F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3CB1515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798A67D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DBDCE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5B0EE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FB75C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87128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8325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7A4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649A4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2376D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372B2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224C7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81028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EF669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E3336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DC9F9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862DE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3F248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0CF77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22911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988E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393AD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384B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64480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F4CC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64CB8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83C9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6DD52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3AA7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F9CD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36018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89B01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470C6AE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FC9196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60E0D03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A0F6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92E6C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0127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4D68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BB34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4E587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938E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D778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42FBA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074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B9DF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BAB9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7A48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30CD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5051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63B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465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95A0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2E3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23B8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6A75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33F9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F3B6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A049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34FC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C7A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4454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7364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E6B7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0ED0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E7E7141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2582EF7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B29A03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6F34A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E733F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646C7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461CF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768F1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011D4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70BD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C9B8A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61E42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1D89A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DAC20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F558C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FF724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75081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67A3B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A4894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D62DE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50482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91F01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57A48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F3622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AC8DE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1C08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7852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7F3D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9DC6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FD10C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1DB3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25AE4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3EA4C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25EFEBC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59070012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7C9A8D93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3634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9600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9B84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4363A9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71F5C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1EF1E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7D5ED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DAC12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5670D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34903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8DAE8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6E3A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8D5938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8A121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E5BB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56021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9B5D9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61271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26808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1D20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83BC0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D1DD7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2924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5D89F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81DA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A2E64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68BFA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8D5AA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DBDB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91582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7BBFB75B" w14:textId="77777777" w:rsidTr="00271E7C">
        <w:trPr>
          <w:trHeight w:hRule="exact" w:val="425"/>
        </w:trPr>
        <w:tc>
          <w:tcPr>
            <w:tcW w:w="465" w:type="dxa"/>
            <w:shd w:val="clear" w:color="auto" w:fill="D1DDDD"/>
            <w:vAlign w:val="center"/>
          </w:tcPr>
          <w:p w14:paraId="0035AEDB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681AE73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80E2F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3479C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D532F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60B50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80EF6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126090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B34FF1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B2B4C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72A817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4B47CA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B1FF4A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3F8A10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446498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77FC4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BB13A9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92286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C8C0B4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39A14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9063E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FA7CAE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31F04F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80E28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23206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438638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4F5C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999C3B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F763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FBBD0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34D51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84AE1A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3D35A6" w14:textId="77777777" w:rsidTr="00271E7C">
        <w:trPr>
          <w:trHeight w:hRule="exact" w:val="862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085130D1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73CB9C6F" w14:textId="2DCA6ECF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3FD1439C" w14:textId="77777777" w:rsidR="00E14B94" w:rsidRDefault="00E14B94" w:rsidP="00E14B94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4C5B6C0A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78400DB9" w14:textId="724C4832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19147D5A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6A4CA2F5" w14:textId="437E139F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</w:p>
        </w:tc>
      </w:tr>
      <w:tr w:rsidR="00C87BED" w:rsidRPr="0090145A" w14:paraId="360C8769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4219B233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ED6137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5B573E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3D2C3D4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6536ECB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0724C76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2901C15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4362C5B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3F474C7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2D4DC61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1BB5AED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2401F87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AA62F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4883A4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0930D11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30D35A7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3743718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31666AF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123087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808523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7246B60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1DC3529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6943348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5244080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16F593B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6631C2A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1E0475D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2C29099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D622CA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7A57654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05D5E6A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9FE90F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7FB229C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9B390C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18C6D12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52A6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C49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8A68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E09A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A945F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203E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11BE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C909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6C6C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996F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D7B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7E75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7770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1882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64EB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B75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E748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CFC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ACF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355D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C9B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BEC6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CA05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460D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906E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DD8A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0CD3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205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7B2E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AB9C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B3FEFC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70F9233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0C8B4B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ECACD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528E7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4CB9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36331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F7F8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AC4E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F01A1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C9F51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710F1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01043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AF5DC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50C48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3369E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7AEA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37477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6253B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D5B4A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23834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3F07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0C70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A35AC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8302B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AF40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C556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68C62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2B9E6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DAB5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1657A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D0956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A421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8A2CBDB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B49F01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E8DC8A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577E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8A47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D2CC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7F859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8E1A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FACD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BB9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7872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D322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EAB3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F2CC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7AB3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108F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54E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95FD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8B0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3B49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7CB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F1F5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52B0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5AD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F940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3411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A1B2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422D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760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C671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00A5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CF16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9D5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09EDFEC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28737C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7182FD2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93752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A5C71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76D5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96A8C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79CC2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3D1E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71472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667CC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72A1A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54610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BE8BE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AD9B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E2573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C642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ECFC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3A800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F1E76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EA8C8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1673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459B6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0C818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6350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824CD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6FF7C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24756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5C085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5C426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112C9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8DBDE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5F2D9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0DA6D3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A01023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43BF4C5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CE00E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AB6C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62E9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A488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1473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B23E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21DC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1245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0FD0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ADA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838A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A6D33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603E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4AC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89C6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8F33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C5C2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CE6B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FF80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E89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0EA6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0426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383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A970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514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B6A8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6EC3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4F28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D060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01D8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94833B3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169C363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1D98D8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217B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2C633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8C4E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4F0C4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3B9EC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EB574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2454B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76B2D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5CD9F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C7A8E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4C0F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A1CCF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E5E1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B3E12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745B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86832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070D7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40D25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7620D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7A83E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C6BA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82C6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A1C94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5857E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D4EE7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715AD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5A207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0C0C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D457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BE708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36A0C7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1F4347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208D9C4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B17B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AD430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57B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9D18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CF5A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BDC2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C9F1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23D87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71F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00E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7F4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21DF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8F7C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AF61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420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C400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4D05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E49C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59C2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9305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3837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A89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FCE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04C8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9004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F82D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EC07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E2D6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3E2A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E1E7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A9C70B6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766CAE7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426DA30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31547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25D08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60B96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58A1B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E562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9DB41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B601B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0FFD0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10137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6BB0F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147DD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D0C95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6D764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040A4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AFDC1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3F824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9B6E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2EFCC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496D5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97F06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926AD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BDC39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87C6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5E777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BE1FC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7A418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D538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9635E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2407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459C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6FC27F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E9CB79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6D3C85B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E24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4C1E1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F43D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F376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0B75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962F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A6D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BF87A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8F4D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AC5E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C272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3BFDD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966F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3231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9E5C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53DA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E736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1F5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5E6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3E98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612C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FAB3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C5D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2166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6FB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6E73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649B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AF9C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11E5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901E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D2E431C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72965D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D9507C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958F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4CD1C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BCC9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22AA2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8A0DC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E3FCD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0C892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9B7E9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F942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1B437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9CE49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9E203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E9EC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CC1DB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3FF7D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B7846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047AC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8B28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472E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7AF2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6315E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EFE54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DED51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5780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BF809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5967A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8D8C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F23FE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2D407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B32F6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3A13A4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2D1512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03241A8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1B0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24F2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C7436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5517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6D7B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1CA4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D433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D098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6E70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CC71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317E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D72B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A3A2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8C98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B3EC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95CF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3765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3045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C7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B045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752C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2766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84F7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27D1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A0FB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EF89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76F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F85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A27C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85E4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7848675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6B4663D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06709D47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94E57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D8297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60418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635A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44B1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F2D6F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D274C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7BF6C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5C0B7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4B7E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44434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79873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E9A82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893DD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BA9EE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12452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96E8A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0B245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2305F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4BD14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B72B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21F46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E641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07BB8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566AD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F1971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E3032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A12D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F47E7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491C6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6C1294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227042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6DD646B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63ED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4A63C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68AD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C6F0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0568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7640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A497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F565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4B31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5ABAB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D3A1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2E429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28B7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31A1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6258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EF81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3CFB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8BA2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DF09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8C45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646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4470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8997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73B8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674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3908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076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5A74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3A29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4F21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9122484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3B58B5B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553F5D0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ADFEC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B7DA4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E2753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5B408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6C9C5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5A8AA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29107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0CB0B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8945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DB77A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2E4AC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9C885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CA564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FFCEC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501C6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0231A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C235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E9448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9B087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4440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FFB36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35404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92E52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126B3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4AE06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3378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48F0B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EC88D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E4DB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B8D0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A11B61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80FB2B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4D4823B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8F32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9A88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69E8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019E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34F2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510A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019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7FE1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F34A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28B34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70EC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3B21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7DBE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02B4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C353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5EE0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CBE5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3841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2AF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D921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DB6D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104E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95F1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5D5F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2E92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BCE5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AE58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ADE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C2D1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ED7E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C8A3722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648383D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2464E59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DC94E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EDE83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7977D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59B5F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4A3BB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86E55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BC7BC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8A009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EA037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37BE5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3103A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09BAC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F29CC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19D48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9FB35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53B73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4D738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F94C3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90F0D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1785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101D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F6899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AD452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E693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46B64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A4676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C43CE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0641C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BB1AB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A0D5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97A0B8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D71D04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224FB46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6C84B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073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E0EE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821A5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D646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5805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C8CA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0AAD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BBB6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954F2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AD92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7309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BC75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01A6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5A7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A202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842E8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EA1A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FFD2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3344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D08C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A70F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6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256D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F64D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0BCB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7FAE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4DED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D7A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100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58AA969" w14:textId="77777777" w:rsidTr="00C87BED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1A18A90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3F198F3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52972B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C626D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71DCC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D28A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B413D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0D050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12B0EA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280DF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B8301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BDF82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8B145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3BF84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555F8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1BB2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78FFD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69F1BA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98563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D52C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AAB54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9E232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5A78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65891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ED79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063A8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5A401B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875BE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82CBD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778B1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2C2F86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6390B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5920C9CD" w14:textId="77777777" w:rsidTr="00991801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04EA204A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24E55EAC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E6DB14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3674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134F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CE7EA3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1236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DCC132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906EAF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9703FD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4D49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A0701C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DB78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B9C7F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39930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CAE2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70F82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EC469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5CA33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EF1E3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6750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9AE36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13036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7601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2ED8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43024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BC70F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4736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0C87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BE7B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799795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D21FF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3A6FCDBC" w14:textId="77777777" w:rsidTr="00991801">
        <w:trPr>
          <w:trHeight w:hRule="exact" w:val="425"/>
          <w:jc w:val="center"/>
        </w:trPr>
        <w:tc>
          <w:tcPr>
            <w:tcW w:w="465" w:type="dxa"/>
            <w:shd w:val="clear" w:color="auto" w:fill="D1DDDD"/>
            <w:vAlign w:val="center"/>
          </w:tcPr>
          <w:p w14:paraId="59EAA878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D1DDDD"/>
            <w:vAlign w:val="center"/>
          </w:tcPr>
          <w:p w14:paraId="1A4DEC1F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A6823A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82C6E9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B9BAE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E82A3A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04CCB2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3BE8D63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6E6F675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D1DDDD"/>
            <w:vAlign w:val="center"/>
          </w:tcPr>
          <w:p w14:paraId="42DBEFC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0A8BC0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2E61E2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C3A23B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5D79ACB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FE435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0ED4E4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7AE1A8E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3E188F7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4F4485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  <w:vAlign w:val="center"/>
          </w:tcPr>
          <w:p w14:paraId="12D18E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C61901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15E2A9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3958AA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AF4F2D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21541E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48F0B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6EC45D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7E4DD4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AE6201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968C6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039306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D1DDDD"/>
          </w:tcPr>
          <w:p w14:paraId="3A7876B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FE6A348" w14:textId="77777777" w:rsidTr="00E82CC4">
        <w:trPr>
          <w:trHeight w:hRule="exact" w:val="862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31EBEED2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7391EAB9" w14:textId="4335C38F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12752D47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p w14:paraId="07B08AB8" w14:textId="77777777" w:rsidR="00772AAC" w:rsidRDefault="00772AAC">
      <w:pPr>
        <w:spacing w:before="0" w:after="200" w:line="276" w:lineRule="auto"/>
        <w:jc w:val="left"/>
        <w:rPr>
          <w:sz w:val="8"/>
          <w:szCs w:val="8"/>
        </w:rPr>
      </w:pPr>
    </w:p>
    <w:p w14:paraId="64CB18B8" w14:textId="447CF1A9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</w:p>
    <w:p w14:paraId="698FF62A" w14:textId="3B42F257" w:rsidR="00772AAC" w:rsidRDefault="00772AAC">
      <w:pPr>
        <w:spacing w:before="0" w:after="200" w:line="276" w:lineRule="auto"/>
        <w:jc w:val="left"/>
        <w:rPr>
          <w:sz w:val="8"/>
          <w:szCs w:val="8"/>
        </w:rPr>
      </w:pPr>
    </w:p>
    <w:p w14:paraId="1FEED9BB" w14:textId="77777777" w:rsidR="00C82607" w:rsidRPr="00C82607" w:rsidRDefault="00C82607">
      <w:pPr>
        <w:spacing w:before="0" w:after="200" w:line="276" w:lineRule="auto"/>
        <w:jc w:val="left"/>
        <w:rPr>
          <w:sz w:val="20"/>
        </w:rPr>
      </w:pPr>
    </w:p>
    <w:p w14:paraId="1CB9641E" w14:textId="6FA53D89" w:rsidR="00E14B94" w:rsidRDefault="00E03B8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t>v</w:t>
      </w:r>
    </w:p>
    <w:p w14:paraId="56CD04C7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23D2814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F373C5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6418A1C1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20026592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6FF6091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7AA8996E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E285BF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D5BE80B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511B9FB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9E1D06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703DFAC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2923A065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5671795" w14:textId="34A4E8EF" w:rsidR="00FE4636" w:rsidRPr="001A4D37" w:rsidRDefault="001A4D37" w:rsidP="004211D1">
      <w:pPr>
        <w:spacing w:after="200" w:line="276" w:lineRule="auto"/>
        <w:ind w:firstLine="1134"/>
        <w:jc w:val="center"/>
        <w:outlineLvl w:val="0"/>
        <w:rPr>
          <w:sz w:val="50"/>
          <w:szCs w:val="50"/>
          <w:lang w:val="vi-VN"/>
        </w:rPr>
      </w:pPr>
      <w:r w:rsidRPr="001A4D37">
        <w:rPr>
          <w:rFonts w:eastAsia="Calibri"/>
          <w:b/>
          <w:sz w:val="50"/>
          <w:szCs w:val="50"/>
          <w:lang w:bidi="ar-SA"/>
        </w:rPr>
        <w:t>Stundenberichte</w:t>
      </w:r>
      <w:r w:rsidRPr="001A4D37">
        <w:rPr>
          <w:rFonts w:eastAsia="Calibri"/>
          <w:b/>
          <w:sz w:val="50"/>
          <w:szCs w:val="50"/>
          <w:lang w:val="vi-VN" w:bidi="ar-SA"/>
        </w:rPr>
        <w:t>/</w:t>
      </w:r>
      <w:r w:rsidRPr="001A4D37">
        <w:rPr>
          <w:rFonts w:eastAsia="Calibri"/>
          <w:i/>
          <w:sz w:val="50"/>
          <w:szCs w:val="50"/>
          <w:lang w:val="vi-VN" w:bidi="ar-SA"/>
        </w:rPr>
        <w:t>Báo cáo tổng kết theo giờ</w:t>
      </w:r>
      <w:r w:rsidRPr="001A4D37">
        <w:rPr>
          <w:sz w:val="50"/>
          <w:szCs w:val="50"/>
          <w:lang w:val="vi-VN"/>
        </w:rPr>
        <w:t xml:space="preserve"> </w:t>
      </w:r>
      <w:r w:rsidR="00D70F99" w:rsidRPr="001A4D37">
        <w:rPr>
          <w:sz w:val="50"/>
          <w:szCs w:val="50"/>
          <w:lang w:val="vi-VN"/>
        </w:rPr>
        <w:br w:type="page"/>
      </w:r>
    </w:p>
    <w:p w14:paraId="49430B52" w14:textId="689F4315" w:rsidR="005F146E" w:rsidRPr="001A4D37" w:rsidRDefault="00062725" w:rsidP="00BA5783">
      <w:pPr>
        <w:spacing w:before="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bookmarkStart w:id="9" w:name="_Hlk34140737"/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bookmarkEnd w:id="9"/>
      <w:r w:rsidR="001A4D37"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78905D85" w14:textId="1B38B17C" w:rsidR="00C87BED" w:rsidRPr="00FC69CD" w:rsidRDefault="001A4D37" w:rsidP="00BA5783">
      <w:pPr>
        <w:spacing w:before="0" w:line="259" w:lineRule="auto"/>
        <w:ind w:right="-142"/>
        <w:jc w:val="center"/>
        <w:rPr>
          <w:i/>
          <w:sz w:val="20"/>
          <w:lang w:val="en-US"/>
        </w:rPr>
      </w:pPr>
      <w:r w:rsidRPr="00FC69CD">
        <w:rPr>
          <w:i/>
          <w:sz w:val="20"/>
          <w:lang w:val="vi-VN"/>
        </w:rPr>
        <w:t>Các môn chung và môn lý thuyết chuyên ngành</w:t>
      </w:r>
    </w:p>
    <w:p w14:paraId="68D742E9" w14:textId="77777777" w:rsidR="009A373F" w:rsidRDefault="009A373F" w:rsidP="009A373F">
      <w:pPr>
        <w:spacing w:before="0" w:after="0" w:line="259" w:lineRule="auto"/>
        <w:ind w:right="-142"/>
        <w:jc w:val="center"/>
        <w:rPr>
          <w:i/>
          <w:sz w:val="16"/>
          <w:szCs w:val="16"/>
          <w:lang w:val="en-US"/>
        </w:rPr>
      </w:pPr>
    </w:p>
    <w:tbl>
      <w:tblPr>
        <w:tblStyle w:val="Tabellenraster9"/>
        <w:tblpPr w:leftFromText="141" w:rightFromText="141" w:vertAnchor="page" w:horzAnchor="margin" w:tblpXSpec="center" w:tblpY="1816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FC69CD" w:rsidRPr="00A71226" w14:paraId="5DE41961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D26A65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bookmarkStart w:id="10" w:name="_Hlk34140630"/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48511F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5D0773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F3A3EA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E139E" w:rsidRPr="00A71226" w14:paraId="4BB28BA2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2AE821F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BC2979B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3F05EE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3D32F2A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C51E78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02EEBFC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200F46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F6930B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1740A0E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E139E" w:rsidRPr="00C87BED" w14:paraId="636AF66A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BA3A9CF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B62983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7637317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D42ED6E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B9B7804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658103D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73C575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E139E" w:rsidRPr="00C87BED" w14:paraId="5A18DC7A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97C2357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A648A7C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2194A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94FDFA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84494A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A07122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50FD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2CCCB9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CF2624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F6E32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764D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77CB4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BE933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23CF1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D6C08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AC6EE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283D9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D0566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8F60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8502D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CBB1A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E7314B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816C88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2D3E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D2DED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BAA28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FB2F5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545CA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063565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ED6940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EB706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43E3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6B50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0C8C0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65EDE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0ED9A0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F4D2CC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47D1F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4F0C9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A282C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7FCD2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EF431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69BDFA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63BD69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0A522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A2842D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9905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A74DF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0B9E53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E5AF3A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4DFCDA2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8E069A9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4425FE0" w14:textId="77777777" w:rsidR="00FC69CD" w:rsidRPr="00C87BE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4C1F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170B21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6CBBA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568BE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4A50D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242EA6F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C287774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7B9E8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7C98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F7085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07B48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540E5E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B0CC0B6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49D0AC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7260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BE3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B51A0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B419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595541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C0D7AA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1E5B30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9D36C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4A366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15A7F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D8AD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1F3822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CC7948D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F9AC6C8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C8AD2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A7FB2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5BBBC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4061C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CC1AEE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D600B8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DE65CCD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2E2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3E647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A0A8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5B18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9FC25A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D609476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D2C4EF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7DDC9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289D0B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C18894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457DE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327E10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93D6AC1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4356E51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0D5EB2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9ABD7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71151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4246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285695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CC4DD7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F1F935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F22A4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4D300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38398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04111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0F79E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2B4E3A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705DA5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C546C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381C5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A4720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B82F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122F7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63C62A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8EEA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C1EA6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4AF5A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BE8E9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6FF91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B2B0F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339ED6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A26A6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9C0C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C62CD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B3596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796C5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3EB1D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70848B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54A5B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67151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A197A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43E29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59B87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068AD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E83C8A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3DB9289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991991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1AAE2D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CD49F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59C60B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37960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846F3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B4E83D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73E2988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6CBF0D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E2546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DCD8C9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98A45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7E5DC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F55F23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021F76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7DBE5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FD07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137E7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E6DA0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47B0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7E5DDB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3A616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B882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60B11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77815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A9142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7830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41C8933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78CBA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2A2C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F7FC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A3D04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7A36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8B4AF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E6C2E2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C588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0D45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35164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A4144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BD9D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D1D1D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B2112F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334A2F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B1D9E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000FF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7122F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5631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B4B21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2212FF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EE17C2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659A2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3D768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9CE793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0CF55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2DEE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95779E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3A7C3C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64BCF1A5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F8F3DB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3EF8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BCC9BB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37E0DD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E6264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547D22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EDC79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0F29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B7E31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8F25F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B1762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0EEA8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BC3617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56C4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B8109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60F4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8075D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3573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8A96A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2AA825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7EB3F3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4CA41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2F60E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A540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9828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43F8B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713BFB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56297B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E82152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73096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3BE1A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4B759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EBF49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A941BA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AEAE6B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65F7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DB28D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B9E7F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05BDB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4CB3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CFB4D4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F4B7C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D3BCB7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F8D96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AB97AC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8A89B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72DF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E5F03B7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D18D4A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5263590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5E19B7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B153ED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919144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22ABA0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2FBC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F66204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E1E6A6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FE5EDD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E1BF2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6DF1B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DDB63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A44E8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FE249B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F158A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E3BBB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A43C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BCA96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BCEC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DA25A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E239CD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31A14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041CE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D6493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C2FD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87A8C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62BE1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D3020E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4419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A80FB3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32F08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42730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44141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C448F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0F23D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6BB48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0F8B0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9BC17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59AA9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F1BA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7A2BE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bookmarkEnd w:id="10"/>
    </w:tbl>
    <w:p w14:paraId="252ECA06" w14:textId="77777777" w:rsidR="009A373F" w:rsidRPr="009A373F" w:rsidRDefault="009A373F" w:rsidP="009A373F">
      <w:pPr>
        <w:spacing w:before="0" w:after="0" w:line="259" w:lineRule="auto"/>
        <w:ind w:right="-142"/>
        <w:jc w:val="center"/>
        <w:rPr>
          <w:sz w:val="12"/>
          <w:szCs w:val="12"/>
          <w:lang w:val="en-US"/>
        </w:rPr>
      </w:pPr>
    </w:p>
    <w:p w14:paraId="1EEB4DC4" w14:textId="77777777" w:rsidR="005F146E" w:rsidRDefault="005F146E" w:rsidP="005F146E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A6ED40" w14:textId="77777777" w:rsidR="009A373F" w:rsidRDefault="009A373F" w:rsidP="005F146E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F018A5" w14:textId="4E905FD2" w:rsidR="00C87BED" w:rsidRPr="00A71226" w:rsidRDefault="00C87BED" w:rsidP="00C87BED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</w:p>
    <w:p w14:paraId="1F207972" w14:textId="77777777" w:rsidR="000F305A" w:rsidRDefault="000F305A">
      <w:pPr>
        <w:rPr>
          <w:sz w:val="10"/>
          <w:szCs w:val="10"/>
        </w:rPr>
      </w:pPr>
    </w:p>
    <w:p w14:paraId="7FC44508" w14:textId="77777777" w:rsidR="00D44BA7" w:rsidRDefault="00D44BA7">
      <w:pPr>
        <w:spacing w:before="0" w:after="200" w:line="276" w:lineRule="auto"/>
        <w:jc w:val="left"/>
        <w:rPr>
          <w:sz w:val="10"/>
          <w:szCs w:val="10"/>
        </w:rPr>
      </w:pPr>
    </w:p>
    <w:p w14:paraId="4A682972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26BD18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396EDCB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5B267C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FD1D28A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1631871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69E4ED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2DA634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BE85B1B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1D8D18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851283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672B67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0A33A6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C73937F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8195481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3A8423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F17025A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E1B5F4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66CA40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FC5B4A7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51CA7A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783AC33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8B5E38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40B789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1625960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6D9770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7A63986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4B6340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6B8757E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B68A74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879CE9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7150243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E7016E6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05295B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C34EA10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4119EE5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FB1E13A" w14:textId="13B8CEB0" w:rsidR="005E2B8B" w:rsidRDefault="009A373F" w:rsidP="009A373F">
      <w:pPr>
        <w:spacing w:before="0" w:after="200" w:line="276" w:lineRule="auto"/>
        <w:jc w:val="center"/>
        <w:rPr>
          <w:sz w:val="10"/>
          <w:szCs w:val="10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83" w:tblpY="612"/>
        <w:tblW w:w="9756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659"/>
        <w:gridCol w:w="1701"/>
        <w:gridCol w:w="1710"/>
      </w:tblGrid>
      <w:tr w:rsidR="009A373F" w:rsidRPr="00C87BED" w14:paraId="4533B314" w14:textId="77777777" w:rsidTr="009A43F9">
        <w:tc>
          <w:tcPr>
            <w:tcW w:w="975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B37F9F" w14:textId="77777777" w:rsidR="009A373F" w:rsidRPr="00F361D6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A373F" w:rsidRPr="00C87BED" w14:paraId="3B30ACB7" w14:textId="77777777" w:rsidTr="009A43F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B69E892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90C0EDE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6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A32ECB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546FAEA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F149C54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34BE1AA2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C1083B4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0997BD7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A373F" w:rsidRPr="00C87BED" w14:paraId="31D1BC61" w14:textId="77777777" w:rsidTr="009A43F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55EB881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6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DD90667" w14:textId="77777777" w:rsidR="009A373F" w:rsidRPr="00C87BED" w:rsidRDefault="009A373F" w:rsidP="009A43F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9D77994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A600CA3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3D75E8B1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634B60B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F38B7E9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7DF43F68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1E3169D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B6876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4E9AD4AB" w14:textId="77777777" w:rsidTr="009A43F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F6C9974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447D819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  <w:textDirection w:val="btLr"/>
          </w:tcPr>
          <w:p w14:paraId="433A129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25E73C9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0B2BC4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078C4A73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4DD957D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3BCAF6E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58A2F2B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7E45411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DE4866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67DFC78D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C10C5A4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A7AF055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7962B8D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5B5A8A71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B7DE5A5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0677857F" w14:textId="77777777" w:rsidTr="009A43F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EF7598C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23303DC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3A27EB0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286F8EA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ABFADB3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7731BA26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324907F8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6C37CBA" w14:textId="77777777" w:rsidR="009A373F" w:rsidRPr="00ED5107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494B7ED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5860B618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369D0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4FD099C0" w14:textId="77777777" w:rsidTr="009A43F9">
        <w:trPr>
          <w:trHeight w:val="284"/>
        </w:trPr>
        <w:tc>
          <w:tcPr>
            <w:tcW w:w="6345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9BF4A00" w14:textId="77777777" w:rsidR="009A373F" w:rsidRPr="00C87BED" w:rsidRDefault="009A373F" w:rsidP="009A43F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4A86C82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FB8639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931683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E0210B1" w14:textId="77777777" w:rsidR="00B4339D" w:rsidRDefault="00B4339D">
      <w:pPr>
        <w:spacing w:before="0" w:after="200" w:line="276" w:lineRule="auto"/>
        <w:jc w:val="left"/>
        <w:rPr>
          <w:sz w:val="10"/>
          <w:szCs w:val="10"/>
        </w:rPr>
      </w:pPr>
    </w:p>
    <w:p w14:paraId="2DB6B218" w14:textId="6DC87374" w:rsidR="000F305A" w:rsidRDefault="000F305A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0ED9C24" w14:textId="77777777" w:rsidR="009A43F9" w:rsidRDefault="009A43F9" w:rsidP="00DD1C32">
      <w:pPr>
        <w:spacing w:before="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33F057B" w14:textId="77777777" w:rsidR="009E139E" w:rsidRPr="00BA5783" w:rsidRDefault="009E139E" w:rsidP="00DD1C32">
      <w:pPr>
        <w:tabs>
          <w:tab w:val="left" w:pos="2856"/>
        </w:tabs>
        <w:spacing w:before="0" w:line="276" w:lineRule="auto"/>
        <w:jc w:val="center"/>
        <w:rPr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129183A6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100D98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E6535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170EC3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9E1B7D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6B78D6A8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7426BB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9FED35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FD75CF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99D668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74460E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5B05337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752D6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5CEDF7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221F32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13441B84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5CFE88B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418CA2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0F1F3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D2D68E8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21E63A6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2E1A93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624F7D2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4DC80393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E063D5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962A3CA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326C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CD4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720869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5D83E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3D42C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0DAAA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3DFA5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B9B0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B7D0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C64A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2479A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5B9F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F41E2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57965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2F55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F9B8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1EB2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B053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747D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AD42D1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35144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57F9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1534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91FF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F73B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B7BC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56D266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D2B2E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2649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D1DD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1CDA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FE3F0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C570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DC954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766C5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B11D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3D91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3C22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060A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CDF92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3400D8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0588B1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FDD66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BAD23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C24A4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4CF17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7C59D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DA6490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540015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094123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B8B1003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0F202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F5BB58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C4FCA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09C5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913A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50A90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7722F2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8837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B78A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46ACE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64C9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F4D8D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B76DA5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9A410AF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20B6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0478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9A2E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FE830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793C33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D2F8646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33F00E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13413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BAA36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1B12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9873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BB55B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B4634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55270C5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BCE9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509C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834D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30A1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F7CB8F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776D3D0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A8D1DE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87FC8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EEA5F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6120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3774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17777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ED01E7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12C98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6E599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12CEE7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C569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7721E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9225645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4EEAAC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18D852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D3AEE2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8CE5F9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35605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BDF6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B6853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1150DD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54582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C5B3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7B2A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1168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E271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398E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1935F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BFEFB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5BB1F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C842C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791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43C29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8CD6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3EAF0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370C4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DE12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6C05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26EE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8A10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94A9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DC310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CDCDE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60E46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26C9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C8F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DFCD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EC1B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F039D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5251B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1557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B7C1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9248F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05D27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681BE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9500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8ADBD2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C3ED73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1D416F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0824A2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16402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4CD43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CD01DB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4A0B89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FA93514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965FD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BA40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57F8D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5F228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60F1CC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F82EA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11C9E1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7A9E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0EF0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2D68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0120C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52EA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14CAD4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30C2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95BFD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EE1B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999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C84E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6B16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9AE55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A18F3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00BB0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14BB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74F4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D85E9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B2560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F80D3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5E220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4C99C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B406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CEB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61AF5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913D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8FF21E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1F91A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023A6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C9DA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BD24A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337DF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747D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76500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EC4F15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46C51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A6F535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BDE149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C8BD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23260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B1CA2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E9F270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306AC3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209D2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DCA85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77D7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A1A0E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8A60F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C8ECDC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A45AD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3E81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0CA4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1416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9F6D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426E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A1E608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7A0A0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DFEFE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0476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44A0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D66D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3CBCA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B97AD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692F3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4568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780B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731D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30D9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202F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DF5DBB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AB16D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9957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C872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E863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3F42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450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1E1B6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FB31A1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ABDD2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4F2D8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9370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3CEB4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19A6B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38C6A6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20E964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4A854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8B00E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3439F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9FB53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CF87AD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6DE7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CDBFB3D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E4247FA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CFFC3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0AAA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9374F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9F138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61A8B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6CFF9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60CA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E53E5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9ABE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FB6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CE7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2AAE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60D7B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96DC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7919E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6EFB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AE34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123D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F4F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28C838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40A44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EEC24D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4E4A8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8D478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FEBC6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8E56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0C812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9F2F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CF7EB2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055A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7C8B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0F39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2308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D67BB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C3DD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1C49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40A0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5F8B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7C16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80876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047AF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275C5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0E49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24A4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C500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A2C8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F6BB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7A51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835E0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BAD5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AFFB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353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DB96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212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38A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3ACD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EC73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0ADD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D1669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5AA7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D3B7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34DC4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F49E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7F47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F229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3BD0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DB5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F453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2176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C53E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0E85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1A7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23A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036D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899F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B129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8C86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B541E23" w14:textId="77777777" w:rsidR="00F361D6" w:rsidRPr="00A71226" w:rsidRDefault="00F361D6" w:rsidP="00F361D6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74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801"/>
        <w:gridCol w:w="1418"/>
        <w:gridCol w:w="1842"/>
      </w:tblGrid>
      <w:tr w:rsidR="00F361D6" w:rsidRPr="00C87BED" w14:paraId="31EF490F" w14:textId="77777777" w:rsidTr="009E139E">
        <w:tc>
          <w:tcPr>
            <w:tcW w:w="97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88248E" w14:textId="77777777" w:rsidR="00F361D6" w:rsidRPr="00F361D6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F361D6" w:rsidRPr="00C87BED" w14:paraId="5F6EA7A4" w14:textId="77777777" w:rsidTr="009E139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AE90710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D28676" w14:textId="08C0D43F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8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8319340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E7D37AD" w14:textId="10EAD6E5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8393AF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4CDEDBF" w14:textId="1DC568CF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B4B7CC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B2682A5" w14:textId="08FBD006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F361D6" w:rsidRPr="00C87BED" w14:paraId="48AC4FC8" w14:textId="77777777" w:rsidTr="009E139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222528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F83C8F" w14:textId="2BFC2B75" w:rsidR="00F361D6" w:rsidRPr="00C87BED" w:rsidRDefault="00F361D6" w:rsidP="009E139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138094D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DC99029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41291BD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CDAD938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57D9229" w14:textId="02CC2745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0D5CF4F5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422E081C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FA0158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027AE809" w14:textId="77777777" w:rsidTr="009E139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012A7A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76DFAC5" w14:textId="4AC760DD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  <w:textDirection w:val="btLr"/>
          </w:tcPr>
          <w:p w14:paraId="113A1BC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D4779D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19952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00D27B1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D142E0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245AF7" w14:textId="7AFF6F7A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4DC28A5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3B4185C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B59475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5EF832D4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CC4B28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3B88D4F" w14:textId="086BF954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0A12120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2495F0A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3D0090F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756C6BAA" w14:textId="77777777" w:rsidTr="009E139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892B4F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2C2D990" w14:textId="7F4F4725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38214E6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0C92D8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0E3FCF6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78996231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3FA8E9F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B6B542A" w14:textId="4CC09107" w:rsidR="00F361D6" w:rsidRPr="00ED5107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 w:rsidR="00ED5107"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F88AF6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79BD6AE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BA855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32D1276" w14:textId="77777777" w:rsidTr="009E139E">
        <w:trPr>
          <w:trHeight w:val="284"/>
        </w:trPr>
        <w:tc>
          <w:tcPr>
            <w:tcW w:w="6487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2F58F60D" w14:textId="6BD94AA5" w:rsidR="00F361D6" w:rsidRPr="00C87BED" w:rsidRDefault="00F361D6" w:rsidP="009E139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02E41B2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F182A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32A1DA3" w14:textId="77777777" w:rsidR="00BF365B" w:rsidRDefault="00BF365B" w:rsidP="00BF365B">
      <w:pPr>
        <w:rPr>
          <w:sz w:val="10"/>
          <w:szCs w:val="10"/>
        </w:rPr>
      </w:pPr>
    </w:p>
    <w:p w14:paraId="11BFCC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1660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8DCD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FE82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DB41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7791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1072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02B1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4EA6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5B01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534A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61EE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F94F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649C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D134A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DD89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E9A7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BB0B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AE21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596D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C3E1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A8BE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AF12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689F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CEA02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E2B9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F652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CA12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24C3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6E4E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BA65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C54C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0230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1668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A4D2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3B2AB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E205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0804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A5FB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DB564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CC54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1D8D2BC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46191E89" w14:textId="77777777" w:rsidR="006F1797" w:rsidRPr="00BA5783" w:rsidRDefault="006F1797" w:rsidP="006F1797">
      <w:pPr>
        <w:spacing w:before="0" w:after="160" w:line="259" w:lineRule="auto"/>
        <w:jc w:val="center"/>
        <w:rPr>
          <w:i/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p w14:paraId="366901FE" w14:textId="77777777" w:rsidR="00DD1C32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DD1C32" w:rsidRPr="00A71226" w14:paraId="10E46A89" w14:textId="77777777" w:rsidTr="00DD1C32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7E4EAD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9D4826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E592AC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38CB85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DD1C32" w:rsidRPr="00A71226" w14:paraId="0FCAE1E6" w14:textId="77777777" w:rsidTr="00DD1C32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5D7CC9C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2D1310C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E5371EE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2465F66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0C69EC6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EC60026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009310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169DCF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0B0F59A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DD1C32" w:rsidRPr="00C87BED" w14:paraId="5B016683" w14:textId="77777777" w:rsidTr="00DD1C32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548FCEF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C1C4880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160ABA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A64C33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2C61712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46FDF83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2DE737D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DD1C32" w:rsidRPr="00C87BED" w14:paraId="2BB2C30E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C6A334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26FE625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9DCF4A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CA1A08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F972A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43DF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E8091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642D49E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F1ACEF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83ECD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20FD4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A116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F2F06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FCCCA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DEDD8E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E3779B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7056B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BB896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9386B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A4FB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5898E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19A1EB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A849ED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28E1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68E4E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234D1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50270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F6AEB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DFBB57A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982F36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580C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E080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AD462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68EF6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4325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E0720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6DF7E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CCA9B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98C0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287B9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194B6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6DC30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0F04424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5839279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396DF3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DFDD76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E3CB06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49401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A2D24F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26EF652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C72F132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09BD604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56E42E7" w14:textId="77777777" w:rsidR="00DD1C32" w:rsidRPr="00C87BED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2095D8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55D41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B569B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A56DB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2BF2C8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EC96C3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606AB0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E9D6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D4E4E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5F283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95E6A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DF2611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B1BFAEE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B7645AB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5B76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D8549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32861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4EFAA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4DD0AD1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6826379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32F0FCC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7DBBB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97DEB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48AF0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70A75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F0C504E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8D2831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74BBBAA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6B36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208DB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E8714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4E908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DABF83B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671AD6F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1740C9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1D211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BEA9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B37E5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02C77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5368A6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95E9F9C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E1E1C0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42547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39A94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020E98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9ACCCB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57ADF34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689046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E7394C2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31ED3A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ABA82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45DE5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1433EC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BCC3E3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A5387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D19BF7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5936E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9C5CF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A64A4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57CD05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50D91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FC3F14D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75449E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D639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6947C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F4955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12B70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0346E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9F7C1D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0CC13B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5DDF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4E87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B85E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8CB1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34002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7E2E1F5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0D47334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5475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36E55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097EE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56D35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F58B0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57A0853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03551D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E4FC9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BB42D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00E47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4A5ED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24FFE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83AD264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59E360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18BE7F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4EA9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7C590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45BEF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BBCE21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2644DE2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A62316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79CFE3F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CD2AF5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9EAC5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746AE3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D95822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BAF628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204A2C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0C9358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7D724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97044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8C383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556BB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11841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687B012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E53F8C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C3D1D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56529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AA4B4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1600D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2BE89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60F006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7A5EA2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8D3A4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009B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58110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90E3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7094F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65E86CA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F25E3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AD77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D58F4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E75A3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7B95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1FE34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6873FB6C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5BA1E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A1D65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9498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5E20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6C422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3229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F52B97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815AB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18106D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EFB44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FE3E9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58767A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6A1915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64F12B6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A1B670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DE0C6F8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3E019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CCFF4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E267A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B027A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8EDCFF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4AFCC8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8DB8F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FCD3D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56995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469DF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25FB8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2EF6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4D6378D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45006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2C3B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FCABD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58F30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7130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5AFB3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8B3C4E5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1FBB79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681C5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13704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C7EC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D3479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6F2A3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2DE9CC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954628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B132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EBBE7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F653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EBCDB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400A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C868A62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302EAC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7B23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0BB7A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90CA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C045B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3FE02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DBEA6C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77D27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FD27C5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8F916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6E616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F80C3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DF8D2D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6F6E51C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610099C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04D9B28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46468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F0D036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147ABF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9D8CC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82FA5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A5A940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C030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017231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AA6B4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E2133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07834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43853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3085543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EEA75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1968EA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C1CB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15CC0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4204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B0FDE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57E91F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BBD1D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D6E118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A33B8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2F0EC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5670E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36704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EA8B1F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B264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C0D6A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F82F4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13A391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ADFF9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3295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DC631D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BEF1F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55904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8C13A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DB128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61F67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38388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CB53600" w14:textId="058ABC5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372D03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F8F98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890F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2288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CBC7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391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B925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D78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40A2E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B77E9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8069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6BB7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6042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E3DE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DF73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5010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85A2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B28E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0307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536EE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D1838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AFD1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01ED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1396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85FC7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3375F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414D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4956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77B2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03E64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A6B30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2EB6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2058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FBEA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696A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7599D0" w14:textId="0673E68D" w:rsidR="006F1797" w:rsidRPr="00A71226" w:rsidRDefault="00BF365B" w:rsidP="00BA5783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>
        <w:rPr>
          <w:sz w:val="10"/>
          <w:szCs w:val="10"/>
        </w:rPr>
        <w:br w:type="page"/>
      </w:r>
      <w:r w:rsidR="00BA5783" w:rsidRPr="00BA5783">
        <w:rPr>
          <w:b/>
          <w:szCs w:val="24"/>
        </w:rPr>
        <w:lastRenderedPageBreak/>
        <w:t>P</w:t>
      </w:r>
      <w:r w:rsidR="006F1797" w:rsidRPr="00BA5783">
        <w:rPr>
          <w:b/>
          <w:bCs/>
          <w:szCs w:val="24"/>
        </w:rPr>
        <w:t>raktischer</w:t>
      </w:r>
      <w:r w:rsidR="006F1797" w:rsidRPr="009F3305">
        <w:rPr>
          <w:b/>
          <w:bCs/>
          <w:szCs w:val="24"/>
        </w:rPr>
        <w:t xml:space="preserve"> Unterricht</w:t>
      </w:r>
      <w:r w:rsidR="006F1797">
        <w:rPr>
          <w:b/>
          <w:bCs/>
          <w:szCs w:val="24"/>
          <w:lang w:val="vi-VN"/>
        </w:rPr>
        <w:t>/</w:t>
      </w:r>
      <w:r w:rsidR="006F1797"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6F1797" w:rsidRPr="00C87BED" w14:paraId="2C9584F0" w14:textId="77777777" w:rsidTr="00BA5783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9A9011" w14:textId="77777777" w:rsidR="006F1797" w:rsidRPr="00F361D6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6145260" w14:textId="77777777" w:rsidTr="00BA57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19BDD4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9947BA2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057B503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FC83903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400AEB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6EFC9B1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8194991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D281758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9B301A8" w14:textId="77777777" w:rsidTr="00BA57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A90AB0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40BC54D" w14:textId="77777777" w:rsidR="006F1797" w:rsidRPr="00C87BED" w:rsidRDefault="006F1797" w:rsidP="00BA57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29CD9C3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65AEFED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2A02E39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3536A77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228284D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99F005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3DCF8CD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41993B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A323D64" w14:textId="77777777" w:rsidTr="00BA57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61A069D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F7CA0EE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B36B9E2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D85CA7A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B566B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0C34FD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6A0709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29CB8B6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1671328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56B4BB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60438C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590CFE0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59B3AA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E4E4DDD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0DC73D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4A1529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EA461E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C87737E" w14:textId="77777777" w:rsidTr="00BA57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83C28E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CCB96EF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69FE0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2433D03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888A0A4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A821241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366804B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E5476B8" w14:textId="01CCAF5D" w:rsidR="006F1797" w:rsidRPr="00142BB5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 w:rsidR="00142BB5"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595B3088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A61BA62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380770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9A9099" w14:textId="77777777" w:rsidTr="00BA57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5B0314CA" w14:textId="77777777" w:rsidR="006F1797" w:rsidRPr="00C87BED" w:rsidRDefault="006F1797" w:rsidP="00BA57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04166AC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80C8D6F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E9381B" w14:textId="77777777" w:rsidR="00BF365B" w:rsidRDefault="00BF365B" w:rsidP="00BF365B">
      <w:pPr>
        <w:rPr>
          <w:sz w:val="10"/>
          <w:szCs w:val="10"/>
        </w:rPr>
      </w:pPr>
    </w:p>
    <w:p w14:paraId="321A4F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4A316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161E8B3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D01A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A2A41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7DD5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542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746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E14E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8FF2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68D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4456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A970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5869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E71E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7A83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0D8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04D7B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D492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F884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F510D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93E0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1095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4184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7CD0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65A1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E41A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CA35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7287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D64E1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7DC5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0A06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B9D4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1431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AF52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0973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B1D8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BBC7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6BDE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708212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53AC974" w14:textId="77777777" w:rsidR="006F179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en-US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756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48A31327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4E7FAC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84B13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8E781F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A3168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0A79ED93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22932A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0747D7C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FEE5FA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0C958D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61688D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EF4B12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3D0D6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37A892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B4AAA73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3FBBF7D6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29BD42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F27AFE5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093AD1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C647ECF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661A62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30605E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9EDB816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0E764F8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1FB06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FBF02D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DDD88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6CBEF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89F76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898D5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4AB1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C2474E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D6D7A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1BC5B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7C98D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FFE25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9A2D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CE371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F82E77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A58BF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F6AE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8ECB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18BB9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E2034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A55A3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32072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F79BC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1ED9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894D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5BB7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9283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C69AE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749C7A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4A59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55DC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F8166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803E5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E470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AB00C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43F5DC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7C568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19B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8802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D6AEC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FB836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DA7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8017E0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FD35F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60C38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DCEEC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65FDA4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645B3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F6C5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F9044B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4BD33E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3F3B40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74F88AD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13B3D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8C26D5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5EA1C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1623E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4B47E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267BF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B6E024A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5AAD6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BBC83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FD11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89609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BD00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411B0C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5B85A13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646E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E3CE6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720A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011CD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5522C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9C1AF1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667D243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FA2F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F58A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CCF95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86C5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6258DC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924693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4E42D0E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A14B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C816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0D2C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681CC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42A83F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BC289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6EE06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3D9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E2071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37611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937C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A3382F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E14F4B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FDF3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D6D34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17218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123FC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9639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927476C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356C91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92E125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6D44C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978C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5EBFB3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9106A6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CDF4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A4494F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EBF93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C56E8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2D20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44E64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4418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6607C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1F739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147CE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07D5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89E8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A874F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9B65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A2BC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72849D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A29E4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9FFB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7FCC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D4CE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0A63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889E2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E5AF56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A5606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6FF1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999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C82A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1B73A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30272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D48B6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867D3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7F65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713E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0CD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5D3B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BDCF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5686A3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CF4650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D588E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8F0DB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B1FE8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247E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03C9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F1E3051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BEA2A2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971E99B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21BC7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EBFBF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2CFA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9F60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A3570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296F70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305A7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0B1BD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37B8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B5DB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A0B5A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6653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4704B9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8EE47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E0644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74ED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C69B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4D98E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EFA3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030296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3106B7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F7BA5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B4ED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12D8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0439C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29BC7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1D29DB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B0234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4698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52D05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F50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888A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3F5C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D73349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F9DCB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794FA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57E5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1D06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9B900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F0A8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9F0A8F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B5EF3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9A78A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B8737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D745C1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FD7C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EA5CE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708EB64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08E23A7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FAB26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9B197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42CFA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C9A39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3AD534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B6183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3B6303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3B387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F1FE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C13DD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6DA65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9408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0541B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EBEBAE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65878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0DFB9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78F79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BF36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5A3FD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41EA1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8E3F3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158A2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630B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F48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5641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304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7592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8E92ED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1BA19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1295F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10E1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BA10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0C99A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01BD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D23CF4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B7EF1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5C03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F283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A042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11BBB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5C408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3BD04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1D3FA5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C3889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F6D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C28865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B763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8108D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AFCAD8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B12C6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501164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5C077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BE4E4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6CCB6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68BEB3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CBACC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8CDCC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05B3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CB22F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DC87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9535A0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2B1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6213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C5DFE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FF896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047019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1501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E791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B92F0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4D3A6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195307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2C59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B7315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912E62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139C3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5CB9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3613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7D17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7131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887C7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F467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2049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9EB68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CD7E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9F429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EE1F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74A36C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2579E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C216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EF34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C250B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6769B0" w14:textId="77777777" w:rsidR="00BA5783" w:rsidRPr="00BA5783" w:rsidRDefault="00BA5783" w:rsidP="006F1797">
      <w:pPr>
        <w:spacing w:before="0" w:after="160" w:line="259" w:lineRule="auto"/>
        <w:jc w:val="center"/>
        <w:rPr>
          <w:i/>
          <w:sz w:val="16"/>
          <w:szCs w:val="16"/>
          <w:lang w:val="en-US"/>
        </w:rPr>
      </w:pPr>
    </w:p>
    <w:p w14:paraId="3B4F239C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2F3957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E47D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F59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2D2FA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89C9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001C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5541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BA7B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149C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C2FB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2479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4310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D06F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3F5F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396E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5546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913C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C971E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2483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C4E1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03C3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821D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B161B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FF14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BAD8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0594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26148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EF65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1B77E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D2E6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D34F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977D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C1AF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7BC06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9208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6FA1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8A48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5A67BA" w14:textId="5F278398" w:rsidR="006F1797" w:rsidRPr="00A71226" w:rsidRDefault="006F1797" w:rsidP="00BA5783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5D13D37A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4A07A3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DEE62B2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A4D24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A24ABC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BDF39B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2DB66A2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A12AB3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93E2E8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18C9017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880BD6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9405D42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D4D176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188F63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E59427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579D7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BCFE6CE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4678F5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B9B098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5C92E3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1FE302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F8AD30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5DB01C4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D6262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F82A4A5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1F33F2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BCACCF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E267EC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8F0B5A9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DDFBC1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B4033F9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9169AF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343E8D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479A2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AC86EC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575EDE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835C5F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F93E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1DC81F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72943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338846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EC10B7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EE288B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3A380D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2927FF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43E19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9F7115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1ADE804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FBB9E5D" w14:textId="57AA8A10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BB71AC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A8BC2C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BB13E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B3C4D51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661AFE5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CA5A3E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98CD7B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79FF660" w14:textId="77777777" w:rsidR="00BF365B" w:rsidRDefault="00BF365B" w:rsidP="00BF365B">
      <w:pPr>
        <w:rPr>
          <w:sz w:val="10"/>
          <w:szCs w:val="10"/>
        </w:rPr>
      </w:pPr>
    </w:p>
    <w:p w14:paraId="6EBB7C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9664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AA5E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F12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52D4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A893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1C43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6344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4BBC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8416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6FDE5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B2309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FFB7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1D3F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2038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233A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75B7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04A9A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ED78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4165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D871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75C2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A1A39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0DCD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889B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CBB3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E0EB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7696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845C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D83B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6E42B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020A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6BB78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6D15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CF93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670F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D3E3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BE6E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A38B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2713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3654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B69B2F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C6C023C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927292B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729178BA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6319AF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DD17DA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E8F8C4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9C2057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36787863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1D17094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D8C517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90DEFB4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6B198E4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434E21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F18FFA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14CEA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2490230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5E5A85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095480EA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6AF32D3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A3D9FB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925323B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304D9D9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C26408F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28788E9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49C401D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6670B77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E24576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88F790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233ED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2D84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F470BB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399D1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0A3A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3A75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3A8BAD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0D179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4F72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DAD1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C6B5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CEB67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0E952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C813C0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AA614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62A0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C4B6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A8CFA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32DB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EEB13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7CCA2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6494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A7E45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EFF2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3F1B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19EEE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E1279B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1165A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753C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A04CA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A895C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87C71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EDB3A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5026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D35B9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6D4CA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218C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20F6B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A6A6D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5AB1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B18F1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8D05CD2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85C2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28562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20E99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52016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AFBDB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4C1F8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6EB89F2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518127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789E568" w14:textId="77777777" w:rsidR="00BA5783" w:rsidRPr="00C87BED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0328FC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EC2028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E7FB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5A1191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A2FB3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3637E1F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AEA6EE9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ADC0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ACAF2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C8202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85EF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68E6B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2FC00E2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8BA89CA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44B9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9C307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FB96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D132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E507F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0ABB5E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66EC6D2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CE46F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8497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3E7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A1C6B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BF22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12D580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3976987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B817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5BA0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33EC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F38EE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65573E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CAE3EA5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3A607A7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803EA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EF595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442B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433BA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5F542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74B4744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DF9F5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944D0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FFC17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51F3F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AC796E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7C432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CFBC11B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12C0EA3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23A57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335DB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49F194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699DD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CA21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1C8A75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29B2B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BA1E7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2FFBC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DB93E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C5FA1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18BAF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0477FD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C95F4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58B4A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175B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2438F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A921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69F0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317C82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009B73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5848B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B83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146A8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47AFB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2BA2F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410926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65712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B1E2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451E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A6D7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A3E17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0E77A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C66BC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CCC89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372C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A102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D9849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BF9D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0CBD4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25FC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2220F2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FAC45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EE5B7E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DCD9F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46E63E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FC391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FAD2D0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668DFB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161D8DD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C9415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DD9DF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031A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F11EDB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DD8C2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35B2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A49AFE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2DAC01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0806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F115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D404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B9E9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26899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16AD8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0B64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2B35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A41AD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A69EC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272E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326BD2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7A64F7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8027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66AF1B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C6C3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4EB7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D9949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25A58A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342A0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3D681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CE72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05748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55C9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CD70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B6C1C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088D63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24CCB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CE090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3C4F9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73B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45C5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CD5D0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235AA7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FD88A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1385F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ABFCAF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ADAF0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C3705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8ABD2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27656F7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0F32CE1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0D83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D87894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A934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47E52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2E128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D39F71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88879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C7A6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4CFC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8A802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62A5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7D3A7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8DB5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CA4A0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880D9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7D780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71694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E165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0082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50BE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7FD82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9471B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DB44A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E4DBE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D44F8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FCEE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E57DA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A9EDA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0DEFE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B8AC5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B9230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80D8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003E0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04706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54D9D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362B5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2A0D8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5531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47E2F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DA8C5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A457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FDBCF0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EA2AF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226B3C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1CAB0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7D88FD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A13475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9C520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BAD73E2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84361DE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C0E67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FA1A7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7A46FB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A5E5D2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12878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EB7F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4B7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FFBEB5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80400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25E5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D7A5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03915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C5D99A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98D3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F820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0131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0CA04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EE72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95A1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C728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DD509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E69D3D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F0221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5991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3FC6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C140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A74B8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68CA6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128C0F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7F490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224D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0779D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D9FAB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26554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DD4C5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C685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057F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F1661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E583C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FC340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69E9F6D" w14:textId="418AE95B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280AE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AEA3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D153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7611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9CB5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FC4D1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265F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1ED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8B6533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A26A5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D5BE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02D7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1F06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4F33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7E22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0814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1538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238F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4A1D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5525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8456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E5E5F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B547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754D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230D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C8523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05F1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20C4E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2FD8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9ADB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E934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A2A50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A2C7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C1E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ED3B0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FF392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40D9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6EDAFE" w14:textId="04129DA9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58618C10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40F72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F4DCDB1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47213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0D15DC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0729E7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CDF6CD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605458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49089C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01D6DB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99C614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EFC026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6D8EFC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B7324B1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B538920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C0369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B9F320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F4C2F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CE87B9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DDAEF8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3230DE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D9B32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6A74A97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B0E00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88F385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972677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4F7D05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00757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D4110AF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E5866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263024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B5C23B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8D39C0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15328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0907CCC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429CBA9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276F42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8823D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7882C6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E1BEE4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8CDE0B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2106CA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B246A7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F15AC2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D7B1CB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09F87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E13FB8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0F34883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249BEB" w14:textId="60318EF9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97E42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BBFFD0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5A810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7C6F4A3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FA6113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0EE247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AFAEF9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70695E6" w14:textId="77777777" w:rsidR="00BF365B" w:rsidRDefault="00BF365B" w:rsidP="00BF365B">
      <w:pPr>
        <w:rPr>
          <w:sz w:val="10"/>
          <w:szCs w:val="10"/>
        </w:rPr>
      </w:pPr>
    </w:p>
    <w:p w14:paraId="42B16B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729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4F5C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9F6E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50FC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F64E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268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A043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5549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0266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2EFF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05CA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3FF90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421E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901F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2484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F973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E086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934E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32E68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C3D7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2CB5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30A4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131D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4CA0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BEF9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646C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9953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18B8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6012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A4A1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DD5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0677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25E6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FAE5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45DA7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DC06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EEE6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1CEF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2E3A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91EE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027BD9D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FA217AA" w14:textId="77777777" w:rsidR="006F1797" w:rsidRPr="00BA5783" w:rsidRDefault="006F1797" w:rsidP="006F1797">
      <w:pPr>
        <w:spacing w:before="0" w:after="160" w:line="259" w:lineRule="auto"/>
        <w:jc w:val="center"/>
        <w:rPr>
          <w:i/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p w14:paraId="3270CA49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1D07F6C0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0D1D86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3270B4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1A66C2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FE4F14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2B6694DF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91D6B3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6E67EA5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395762D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7E38E4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D77777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80EF95B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80EBE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9E6E093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942313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7AA21235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96A07F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3BFE66C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3F77B5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843F56E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22B263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C671BF3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AA803AE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36417C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A17FF4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CB6817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0928E0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042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4F4F6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4A3B2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6F37E4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FB6D3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5BF31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88D6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8C5D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DD6E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F7BBF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F4089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BCE37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99AC5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74C1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389A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84F3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7FAE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4331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815CB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6FF54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204C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286E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2B4A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D9C8A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F40FF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A4C7CE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1C8F4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B0FBB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B692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1650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2042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A209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5967FC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1B71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BAA8A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4F5B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B27E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9DE1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E879D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301DBF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9B0ACE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9E578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33E408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63EAA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D239F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B73F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0C120F8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960F75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7FD7F34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305A304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A4BA1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291BF4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C63B6E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86C60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57D4EF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C1AADD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68B486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66501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1B82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585A8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95BCE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6A08F5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34B8AD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41B030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50B7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E49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AD3FD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7745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94968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8A7B60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4FDFD16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E2FB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DFD40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5F8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BE0A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0F1DF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5E770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30A2F2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8C01C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1776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9EB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4B1F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73A762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AFD4C3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260EE3C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045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AA05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91A8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E723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9D0E8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8D2E07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F97D6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A4CF2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50490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B2A8C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A6765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2A42ED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43F4BE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110D55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DD667C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557A4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E45AB4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1C8B6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C01F8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F600AD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A68FC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E6A7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BB5E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1CC01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029E6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82CF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F1D4C9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8BC42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F1BA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89DD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0D467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5787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FFBEF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9B0AA7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211145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45A69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13F08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FF3B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9834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25E1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6A342C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8878B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8BC4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EBCED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6B75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8CAC0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083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BB939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44E81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897F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001CD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F880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F31E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ECEFD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EC29F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BE8B11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8DED0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6F9E5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D3401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4F6F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C81E2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CF88200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812D094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4D8B486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89275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5A1AE5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6AB37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18C2DA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9C105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0D1F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A02E7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2262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37B2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D5CE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6AAA3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D10FE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8B2619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6DF2B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0650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5939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FCF0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97BA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C989A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F30E2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57F31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14B9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0A2F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CA87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BDDD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D8C6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C7DAD5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77465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D2AE8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7D73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C3659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1CFE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628B1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A8F4D8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6FDC3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6007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14DA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0519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9FA9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2CAA5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7F676D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9F0FC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2D6B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C8708F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3706A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AC3464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06C5B4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77AAF24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5397A29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91033E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DA35F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F9D7C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7C1113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4BDF7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6BE241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B0D563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9DC1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1292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8ADD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5E009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4927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7860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A3EBCE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B14F9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4795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46A3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07F7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BD09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22EF3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FF0BB7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E2F50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DE6C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ECA0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DFF8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4B93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61687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62A186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54030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0595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50233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642E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55FAF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88C6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2EA5BB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F820F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16221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277F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5B466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8BCB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5D073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524E9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3CD3EB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3EAE3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52729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A6758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9CCE33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4353C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B91C0D6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59E7C5C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C15860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0C476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BF51F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5CAB0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DDA47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FAAB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4139BA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9FB7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743D0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AC62E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5B8CF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3ABC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629C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64B963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463E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EB3F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DE0EE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EF0E5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05BF4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88C0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447006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F0D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E44FC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94CC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688C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E3A5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4E42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91FE8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E803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9E7B8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A2BF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9769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C1F0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3B009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3D55D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DEDD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AE960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188D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FA43D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097A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9E1FF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8729041" w14:textId="59371D6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074322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86C2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DAD84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A6FC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2308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FD9B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3654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568B3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2705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0C22B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9CF7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D9C4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5B6D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80DD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C297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147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5FCA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E44B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3419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CE87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2CF0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1FC5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DF89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B5BF5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980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348B6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D521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7E63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ACCE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BF7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F21A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EC738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1806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C36E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7FD6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5475F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3D74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A3D745" w14:textId="03BD8454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6DE63DE1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866BE7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2E020D6A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4E0CD16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F2891A5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6839D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37EB65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269A1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6F19CA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E136CA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A3C7FD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FE0BDC0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FC963F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C0CC703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13B6E1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FC5F4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9438E1E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DC521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E46AA1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7F88EA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6584482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ED194B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3663D6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AFF9F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D15C6E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77D93D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79E8BC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65533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5176ED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A0D01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35B3FB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EA949D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F83AE6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C7714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B45E073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74C3C89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2BB36D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3331B7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AB068E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B5889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FE246FE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2C05C3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9E8BE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56A52F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1AFEC2F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89B49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9213EA2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0A9D5D7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F439870" w14:textId="2E7D5307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2F3BBF5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227CDA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C09A58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8DAE099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1B6CA50B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20468D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E36014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A57B8A4" w14:textId="77777777" w:rsidR="00BF365B" w:rsidRDefault="00BF365B" w:rsidP="00BF365B">
      <w:pPr>
        <w:rPr>
          <w:sz w:val="10"/>
          <w:szCs w:val="10"/>
        </w:rPr>
      </w:pPr>
    </w:p>
    <w:p w14:paraId="32531D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A1B0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F6FF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A382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DE77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A4C2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D36D8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1D89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2133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CAA1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97A6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E40F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224BA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BC142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5E5D5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2F6A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0495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F181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F380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84E50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539A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66B9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E4C7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B4C4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D670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B6FCA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67F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5F21A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9A82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8933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7C76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EA28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2373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04B0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E58E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8A14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4439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4C6B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B3C3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6CDB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1D95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0ED2D6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35F43425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B2E22CD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4AC2BFDB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F9CE6B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709E56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771D4F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AC5843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390DD762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471345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DBB0852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3B0BDA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34290C6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B8C8F5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1B022E5B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B91A3F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30BDC7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5ED3B6E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29034FD1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30CA989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7D0CBED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02C372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B4D07AB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52C1AE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8115D25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D2F41FC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3BF001C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F19D4A5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CFFC85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BB5519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60849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708DF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A7E28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DC8BE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61840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80CF2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97531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5CAB3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2087C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06161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8961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26FEE9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13502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F767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5C99F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8A8E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8086C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BEF2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59766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22309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9ADFD2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D65A4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53033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AFBE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24A8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9FEC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1F29F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9B15C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F03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4CA2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045E6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A57C5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21ED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2D800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95B0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9D8F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96F5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053D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7D834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F447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D99406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B49317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1FBB85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DAA83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F74D11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869AF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3EA19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68F6A8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4CB8B7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FB1EE16" w14:textId="77777777" w:rsidR="00BA5783" w:rsidRPr="00C87BED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80768A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F46C4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8E8A4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006B44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D15954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9C9241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7AB431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5F7ED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492AD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95F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800A3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B54B56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00CE42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99A0682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F88E9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83A0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C1B56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852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263D1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C00768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0E91CA4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FC7C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4C60F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FFEA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49253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DCFBC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602BAE1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1C81891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6329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39F2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B969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9DD3B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2AA327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78491E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299C7B6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8F535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7D936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8D1CA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920A8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A2E58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65F924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7C198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2EBC7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A59FE3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796C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246336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7B6943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1253CC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D2574F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10579A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19E06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DC2A1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EB0887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70E96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2DE295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60071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FD281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F8DF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96270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64DA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21B3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D031E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E432C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7E315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3810C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E970C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982FC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6DA2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EE4A7D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AE203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172A0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B37FD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3D4C2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9E57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97FD7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066F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07872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D87E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7A73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A474A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1B33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94C9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F50E3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FF1C9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F9F2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E0AF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B1AA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D9BF8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95C00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C3848F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52FDC0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818D64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BE144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C0F982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D4C32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293DE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71836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531BB7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D5B3757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F66C1B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4239E9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588F2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C2A6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36D91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E883A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C9FD3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045D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8409F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7FE68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BADA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5E239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CCB3D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403BD2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439E8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24DC6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2873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DC0B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495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63EFA3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0DED1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4E21A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6D5B9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5F36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B0136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E5496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6C854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1125F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EA01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35EE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0DEAA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F0A9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A693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C7A099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40B12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D91B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F770A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A930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ABE31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3377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CD314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CE89AC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E845E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2D3E7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DC227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C80DB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683B54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5BCD1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E7CF73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0E4F23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AFEBBD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978336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359585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9E5A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0DF4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319F0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D8A8AD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CBD83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3217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B04D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8D8EC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ABB45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17F8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ADD4D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CA0C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41E1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6D47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647A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AD8D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A6B0C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B4690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2DBA0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45CCB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CBA1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01C8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7144D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0D889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C0ED4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5B9F5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FC079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BC47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067E2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235DF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E5ACF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E1FB2E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EA1E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36FDC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B29E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7FFA7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8B0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5DE9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CCF4C90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7B8DB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9C59C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D1334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DA67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CE53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D47C5E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CD355AD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28A8B9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819ED1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5AA09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72D65E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A9F3E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9FEC1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BA0174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7F339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BEADC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09DC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53A68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280E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8FB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ED62A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A92A3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FC4BDA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AD2C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92F87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5390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C934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71B51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EDD8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99DB6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6543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CC7A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7773C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A251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7C98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0B4E2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C294E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D613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ADF2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4BF0E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6623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BE1B2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00E3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91240C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4B3BC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40168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AD3AD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B654D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8133D9" w14:textId="188A42B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18248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27DC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A34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C2DC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7EF6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B0E7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B295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983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CA46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01ED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0B22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4733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7CE9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0E5E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38B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4EB0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C3F6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D847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4216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71B2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E1838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7F87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742E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1616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74F3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BC2C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0E3F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B965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82B5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7B9A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DFDDB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490C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6890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822B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CB25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6CE6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CAC08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E71A3B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0F987011" w14:textId="77777777" w:rsidTr="007966BE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E642AC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1D57B12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0FFCC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E60B4B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0164D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387355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16609C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685333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0B7A95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66A94A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26A3219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DF486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E9F368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72BC20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4BEAFC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0E37B1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10A38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C5E3F99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6BA83F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66254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AFE5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3EF3BCE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47B5092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9CEF7FC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540C5DA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970D69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E4FDF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FB6315B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D6104D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E3C11D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865ED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AF06AB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3AD2C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C6CE541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9047F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925119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E209F4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48C37E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492DB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4EC19F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A3EBF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3A05E9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A59841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72C8FB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393206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0765DF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35E4C7C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6BC9B88" w14:textId="13A8FDC7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CA79EA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57D41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421D9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E7FB0A8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800598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0764BE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549E26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ABD8A39" w14:textId="77777777" w:rsidR="00BF365B" w:rsidRDefault="00BF365B" w:rsidP="00BF365B">
      <w:pPr>
        <w:rPr>
          <w:sz w:val="10"/>
          <w:szCs w:val="10"/>
        </w:rPr>
      </w:pPr>
    </w:p>
    <w:p w14:paraId="646C7A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A0CF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448A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827B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C831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14FD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5B32C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B767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0067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8C99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E54E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F794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FDC6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C214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CD5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EDDA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DEE2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93DD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B788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0DB6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2EB9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A066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9025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F70A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53F7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434D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FDD2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C9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6A33D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544D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3D4C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A3B3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BDE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316CA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21B6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5E89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C120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735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1A0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11E8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0415A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D685D03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7C51602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6B64430A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D9170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5425C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3A27C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14A0A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14EE1B45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06CDA10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F63BD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63023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858220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81EA65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AE0F14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294690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8D717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74749F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BC3A5E4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98EDE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EEC57F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BF87C4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6C44A7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369AA8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7C0853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FC460D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564DC0F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C005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0AD56F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4ECE7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F75B5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C5B4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9F43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0EC5A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00AC1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F11E3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213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4744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292B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759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73C1B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5A23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D638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3910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320E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C593E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D02B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2444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A4E95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1BB1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673A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3814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80F5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4E4B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A057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96B32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C948E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FFA3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3466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52B3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AA69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A15D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FA754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6359D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7AB7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E3F8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987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81B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7C8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4D6CF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1721C3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1B1CB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D676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A9B84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B44AD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4CBC4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758F0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5A2F8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7DE01D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7AF89C78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E9796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836C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D64C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467E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CE872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3FDE36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E08CB2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66FC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F83A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E2C5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C4FA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5F06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B23358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C9B13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A093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390E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DC60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62E1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AA9D1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F7D079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A99603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0CB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42FB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B726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579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813BF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FD10B7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B29140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A7B3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3DA7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4F98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A370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E1B44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8B97C5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E311C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2EF8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52E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E141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8923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81F9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717C17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66ED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8A74D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4749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CE2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1A016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BF95B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5CE14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43BDF7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7F90E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89B2F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7B2E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C12E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22B2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9CAA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E0736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B877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D91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B7AF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D815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AECA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3117D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51942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9AD64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F73A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8D4D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F5FA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8ED9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5440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6D21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B759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ED4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7AB5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9D7B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8571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2B409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4467A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4864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475A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66FC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01B4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6E4A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7842A7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59FC1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297F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0AA7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BC7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71C9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3EAD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B10F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E1DE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9AD03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7A78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E725A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FB73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079A4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E6CAD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A771E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6C95BD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5D55E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5A12A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F754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786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72BA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F7406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011F4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1AD4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633B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FB0F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7D5A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FB9A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DC37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17819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D3A2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129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5E74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A04C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B0CE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5E8B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3FD31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91C8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B6C1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1E92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D3E6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513B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68C8A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0ACF5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C027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C0C1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BD7E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B395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872A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64B5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E56D4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9E1D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E82A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937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CA0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6FE3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2BCA8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B842CB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8B532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A5AF7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EC952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C7ACA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DC13C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A93F9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05541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778C9C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FE1D1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51DBF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58EF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FBB7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2C0FC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0AD81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FAB65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32F4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5DB20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7CAE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46A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257B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0BD8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D11A14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6626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1D425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AEA6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473B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BF90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8395B4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8E0B9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5F4D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23E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63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0DE3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EA65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20E70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6F6F0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038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762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FFCA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0EFE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3AE2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6EB10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4CE4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D654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67AF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1D769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04D4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56E3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81323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589324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B5BA3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5AF1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806C4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6B4A6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B671A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09C11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71522F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66AB0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60FD5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7765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7879B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6321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E0287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C9BD3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424C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9846C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3ABB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29CA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5B2C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D5A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0788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6C6C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A781C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E4BF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946A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BCC2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7A1F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27CBB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F94F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0622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CA04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0C91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272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D75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1249A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2BF70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541D3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6B86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977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C28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DF0D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24235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A0D4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A013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CA47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38DD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87E6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97EB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EE9FD01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07E066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C7F99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BFC4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EA81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7D20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5FB6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D62F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E0E5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C0F6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C7E0D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09B3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2FB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C55E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8B62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004D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9810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BC4F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45393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B05D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F926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42EA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291D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702F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CAE6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FEC3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8E6A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A3E5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9924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0EF8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62C1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A311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E4DC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D922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6FA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186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D28C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5A913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82E1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A9070E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6A8B5D58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807EBF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2CCB78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88F1C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AF4B7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EEB952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F485541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FB8FFC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11CF634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20857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6ADFF6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85EB86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D86906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E5DFEFB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70BB4E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728EED1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1413B67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D4C6D1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1DC2EC0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6FA21A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4EA4D2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9EAC3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57606F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90C990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3918FE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24B3F4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C677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7DEAB1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A2D9AA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71B678E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160754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C7FCB3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DA477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7F531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D45EBA5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6853FD4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0EE5F2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3C59C1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F02AD7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4C4CEF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E374D2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E6DFF12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CDF1F1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6B9A9F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BA9A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CFF47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A7ECFAE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442A681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8EB9733" w14:textId="2BFA5C2F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1146B0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075B9E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D79BB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DD1D93C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DF22DE9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ED82C7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62ED5E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6BA67B" w14:textId="77777777" w:rsidR="00BF365B" w:rsidRDefault="00BF365B" w:rsidP="00BF365B">
      <w:pPr>
        <w:rPr>
          <w:sz w:val="10"/>
          <w:szCs w:val="10"/>
        </w:rPr>
      </w:pPr>
    </w:p>
    <w:p w14:paraId="73DE87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F13E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0A74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28527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FCE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C1E05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C7FB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08BA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DD94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90DA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E9A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4B37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97AA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656D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29A1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1A2A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EE64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9FB7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6259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01EF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5D2B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527C7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7DBF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19AC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F3ED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FD47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B804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9530D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8022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AA9E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7F981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FBA6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3C6E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617F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6EF6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0252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1A88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E4AE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F72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472B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5558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B6EE144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7C4A4C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1DF22D2D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87128A1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6C659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835442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445D7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C270E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0D80A5A7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306780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3FF907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E56CFF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3753EB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3F4330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5A57262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5F9B5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D7CF3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434828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2D148A72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B5FB00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0F053B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EC820D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E9FD88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54199E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B98F2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9B698E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7360465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0FF78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798C8A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B5635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54BE4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B82FC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B14E5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BA77C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D6802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76690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CA7A5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7E70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AB77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1D50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A033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8652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FF727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D659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2AE4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849D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AAC1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DC53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F00F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0B8F9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908E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C0BE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5181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EB0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2315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862BB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7F40C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E584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063F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CD7D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6573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040D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E2D2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9479A8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008D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4255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D21B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82EA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66A5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0764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C493C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E65A2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29B2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B676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0E32BB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61134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5E052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FA8EAD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E46477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31A39C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05E74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AE3A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113C3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E31F3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2C05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AF8395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BD148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C948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FF63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9215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56AC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7A2C4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DDBDB5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67B63C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B010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76E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084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96A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1AB5F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01AE7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18E925A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9143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EA0A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A9E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C6C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201C4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C35C7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ABFCAC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D303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4B11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EF7E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D276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860D8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7E9773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28EF490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48F6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2B43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C1E1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F98C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51CA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5EC2AAB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D1B4B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B320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99416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13296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CC9BC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87DA5A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D2735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29F4DC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76E9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D7DF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4ADF4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09812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4FF7D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5B5D8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4A07C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1982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AAE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DA3A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0E6A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25A5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C1896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20A5A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7F60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953D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6FA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73FA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4C43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884D3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BFF71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766D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5444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C4BF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EEDF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08D2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7D017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05DF5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55C9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1567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3155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979C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6535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3A61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106D2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37D2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9CCC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7008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1384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C38E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DAB9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BB971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4F13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8A323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5939D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FC4D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C2A32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9178A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1BB674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D3355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5662B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B9F1A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C499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E431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0032A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7928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CE298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1C3B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123C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A093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4EC3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BC07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41026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1FE04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EBAB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0E18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DAF6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086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7EF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08AD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065C0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062A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9576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BED18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D5A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6B6B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E4B358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E1B11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5496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282F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A77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787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9947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4AA3E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5142C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7B91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935B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1E95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52D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79CA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6E5B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7FB78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CB191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318C6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88F61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AE2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685D5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965238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A7879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908A5F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BD391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E81D2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5666A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17DF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D855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412D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103E3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2EC3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084C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5B57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BD1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DE75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4FF7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714F5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FE39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FEAB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F3F9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C786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6ED7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9E9D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D66A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B6EC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8A57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3F83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9980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D2D0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12B2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1D80E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0E849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6B17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6F5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0D1F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7BEB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0A6D5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642D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3980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FAA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EE8B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5C2F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9368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E7A684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111A78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D54C8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8A543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71BD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3082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1C29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4E1FA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FED76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39AC7C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3EE5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A954D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CCACE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B53F0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4251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32DB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2238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4E1E5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3407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150A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2AC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ABC8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5AF34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0D22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9F94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8791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DAF9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B0A2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52FA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12FD3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A331D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5FB6D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984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F95E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A225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7B09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B5F4C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D277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F46D4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5182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145E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7A0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8808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855AA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7BA4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872C1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57769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137C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AD12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A3EB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00D50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CB10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53DC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4048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1F34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36C0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775A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E396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1A74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F33F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DA6FF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581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4D10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810C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D105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C124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A824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8E7E0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84A4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B5641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CE7E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D250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62AB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6B55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C69E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C1C4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A640F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17DC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7B11C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66BD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86F4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61B9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0693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5D2C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9012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1433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0EB2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E8D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687C17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2DE36D76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15D6EF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2AF557A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EB0B28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C17B55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49523E5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88EFF1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DD6C7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9974A9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5DE5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DFECA9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10D2F9C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B6F19D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0400689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34761A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47B149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D7FB03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C4C48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FB406D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7869B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E7C36B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4C153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C018FD4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C575E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94A357C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7EF2797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72B870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E7F07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4016722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2F77621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A7BC01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884B54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62B41E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8D18E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B6F0456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4DE3794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C06F36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B4403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B110FC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96C77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64CE92A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D06247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FB2DA0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B6319B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3DEF6F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B47DD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25CD16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F99C95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9CE340D" w14:textId="5A657DC4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6AF8C9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7B1940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89F2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871DE22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2399325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5CEB73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657FC2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30EF62C" w14:textId="77777777" w:rsidR="00BF365B" w:rsidRDefault="00BF365B" w:rsidP="00BF365B">
      <w:pPr>
        <w:rPr>
          <w:sz w:val="10"/>
          <w:szCs w:val="10"/>
        </w:rPr>
      </w:pPr>
    </w:p>
    <w:p w14:paraId="7006A5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78C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A1E3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9A98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D787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85D3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DF2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2AED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E3C3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DA2D7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100B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A34B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A13F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1EA2F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5DDF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5BC2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39C9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F449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C2C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4029B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8D18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F23A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CB47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8A81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F81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55AE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107C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847D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CCE3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49B06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00A0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2A91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F4F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4BFD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4F46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4FFA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3DAF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854D5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F563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EFEA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FC57B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11C859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E3E67D8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6B22AFE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5A5CBC4E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F2C4E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78B9C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7B8AF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8EFB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666052BF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2B0E82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7C72EF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F6234F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596C32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C92CF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7D0023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1F1A7B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BBBFA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3B3DE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4CC5024A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8534BC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E8E8B0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D774EF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51C92D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43A6F1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0C5951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6F62A6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57AC72B4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CF5A10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6307D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D4DD1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D60AF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12898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6407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1759A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0B05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B946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C7C2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80D2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081E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76FD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DA55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E406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E0770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42C6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BD1B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D621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DA7B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D1F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8A8E9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DA2EF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49C5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3BE8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628F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53A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448A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C635D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DC16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4405D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4B6C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9A5D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F64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1F67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A3A08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0C42C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69FB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2FE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4A3E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4DAC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E203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CFA54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1C1D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F873A4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1D3FE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CC9EC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8D09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2BDB4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8171D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0544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2F3CC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1B3B997A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87BA8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AFB0A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DE8E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0D6F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A9CE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F9684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D231CF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1B75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849C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818E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481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E4BD0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A716B1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C255E4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9E30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B916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9449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1C6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EC5E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335639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23A0605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05E5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35D6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7C50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30D1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4794DA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5E824A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5D3C48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2689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84C1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FD45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4DA3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FF14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A435B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AD7C9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9218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D42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3E23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D978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F043C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1BA892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C2CF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F7B1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D73BF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C8A53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17C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F6B32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C641EE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8024AF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B022D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D9C9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A8BFD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788BE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4028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E880E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44EAB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ED43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4FC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340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02E9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B2DD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7AA0B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A6962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DB4D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142BB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0EEF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F51C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454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E60A6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7455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0AE6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281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8A86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5DE5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3B52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4289F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29D46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C65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C7D5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47B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1ABF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41D2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5A25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B3152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4060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CC73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8449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114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8181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A3EA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D4BEF7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52F55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3F930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9D47C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7AAE2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1CA5E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9BCDB3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A62D058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BDFA2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D6F9C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D7F2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7EEC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0466F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92634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640F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319D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7401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79E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032F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4A00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0329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1002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BFC9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B24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2929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34EA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0A5D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A86A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705E5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22D1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F859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8C23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3DFB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ECDF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4A38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FA2B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DF1C3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4A85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F18F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1C98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2160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80F9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008F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5E8F4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ABD1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042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3EF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B233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9772C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2D953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C90AED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590C0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3E90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42B7B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32BA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1D9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6D1E8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C2A7D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6AEA24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49535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B3AB4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61FF8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3A01A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327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D529B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3A511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4553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A9374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FB80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6C3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49C9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5768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AE6B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68CB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49D4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F9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872B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AF0B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1A81CB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40F30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B72D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4B14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60E6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8139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7697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9762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6206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A2FF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2E0A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5503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78E8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7D6B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D4FB4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A2D0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305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11CC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EE66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EA98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F29B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A61CA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5D8188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E32D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EA109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2FEB7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0DF0D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81B2D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F061AA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0A5C3D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256665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7A11F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B2F25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ABCC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7277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1DCB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C4DA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399A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4E0DB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4172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C1F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C53C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012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D5706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ED35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36E6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339A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C865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DF44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5F15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50B5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4632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0967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E696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1FB4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6042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D598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A6AC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516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52F1E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B8A8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2A74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C7BC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A93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D531A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032F6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E3A5D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122E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7B66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060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F868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DA9AB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19BC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62BB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AD943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1B12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AC93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B46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BE06A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1318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9178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C641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C5B2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6ECFF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2E3A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8960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360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E094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BB5E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23CA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2DD6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914A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EE29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BDED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5026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DA22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5D05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9FC60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7D3A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31D5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D433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BA05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6946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C3FC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BA37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FE7ED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55D3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907F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6845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3637008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348482F4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CDA6CA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E1B6D23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A08FE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CBC57E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85C084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637623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5C0B9A4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D9EAF9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C39DDB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A8BBE9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A0E9B37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36C01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8740D2C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72A0A2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2D46AB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5D55B45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655150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2ED5D15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7189B2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604638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16A4B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418BD9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1B466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2698DB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66DFE9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4CCDCA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396E1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0A2F6F6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D9EEAB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49F0AA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4688DE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18733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09DE5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3AA66A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E908E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507F92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DED7E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B17AC6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CF97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9536AFA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10F111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A0F7E5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F6F9BE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7BD299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F1479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18D73C5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03BE8D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56048C9" w14:textId="096EEA0A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69D5283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1741CE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864EE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8FF5EB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A9F1877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47A8D8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C938CD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16034F5" w14:textId="77777777" w:rsidR="00BF365B" w:rsidRDefault="00BF365B" w:rsidP="00BF365B">
      <w:pPr>
        <w:rPr>
          <w:sz w:val="10"/>
          <w:szCs w:val="10"/>
        </w:rPr>
      </w:pPr>
    </w:p>
    <w:p w14:paraId="72DC74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7E34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9E2C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1B73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39DC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C554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3788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8A5A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D026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571B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C87E3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9F9C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3E6A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78A0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BD34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8B924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C76E1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B942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A07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930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3EE4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8855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3D90F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EE2D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6165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061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5FEB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D6F29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253D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B296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3547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518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664C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97F2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4E0C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44D4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8D3A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0D5D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D3EB5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F95E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BC56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9681C1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CFC80DD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6D9E2D40" w14:textId="77777777" w:rsidR="00B42FAE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46E2ADCC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3AEE0D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CB680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629F5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86F14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2F53C149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323AC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F05018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18D58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9C4DC3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041C03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576DBD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DC77E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EFFC7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8B4E8C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3E99A023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B2AEBE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8A9DE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7BE5B7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C6BCC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7F44865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2E1A67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5BC29B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67F6013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A127D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F826E1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C68C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11269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A5901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9550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2378B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ADD1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98F8D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8E23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07BE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2C14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0CD8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D8C9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B848B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3CA4E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8ED1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F828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3321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A4B7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253C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486C4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F17F2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76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DCD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E81D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3AFC7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8F0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D6B7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6FDC6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683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2A38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D22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517A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E568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3D1DB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594A2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7ED5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C441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2454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C34C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699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5AF1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A8E43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34724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B47F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0CD4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3B2D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44D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1D8F5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EECDC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A5A34A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1A38659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965D2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242E4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B351E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E772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BF73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1020D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FC7DE9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B26F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691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A6D9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E719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F2EF6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CB26C8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FA2F1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ED5A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A65B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1614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FD9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D0920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D808A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D0E99F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9F7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5AC89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CF2F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6827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B634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A7E013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014E1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1D50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B276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709A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F23A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7F640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1400E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C73576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EC57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D31D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1CCA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99CB2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D473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512D177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9EA0F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362F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787F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5365C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1912F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5E484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67D92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90339E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BD274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CECA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F3592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4F52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F1C86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4A24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7EAF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CCF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68CF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FDD3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A0E6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AF04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BF5CB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54737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DD5C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2688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587D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E03B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4F85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DA07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551E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722B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F651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B47A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D9E7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93A9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3064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6D636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8A91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F223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27A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2333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7114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649D9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9565C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6D4E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6346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90E5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C960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869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7DAA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FF125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2701F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265ED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5360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9C3F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D4036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00A0E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70B069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D08E67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7D1B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F9F40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B7BBE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53ADE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6634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6BF6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298AA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B8B5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228B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4ACE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EB72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907F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09537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DD8BA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1448E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2D84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32BD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E7E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1CA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31B0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D2ED7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EDD3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DCFE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1804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73F8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FF1E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99D249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4F99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0C349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DF47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D1FB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9D01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420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4CB7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9277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9FF22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DC2A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677B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E94B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01CE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C5A5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729881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F56B0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BB35A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AAB05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0F35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90F2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ABA80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86178F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E69969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C2B4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96AB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4D3C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8073E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8FAA5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0D94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5A7C9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6AC1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A9A2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BC14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661D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75AA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8C885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1909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8E1C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AE1E8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AEFC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20D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1940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DE0E6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BF60B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EE9A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B6C0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FE61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E536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68C8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310E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DC96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83FF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EFE5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4BA1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8CE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835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A8186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06E46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740B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E8D7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94D3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7798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34B1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D2E0A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623CF4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D4BC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A5BD9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BA3C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3B984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F1BA6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3C225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008CF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32D42C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A671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8068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92E8E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A25F1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CAF82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B8F3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FD42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BF041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FD1B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1298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5F97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39F6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3A953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60BA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E288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A9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7558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E276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E578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69E5E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7BFF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9124A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BFD1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CF82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C4A4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DBEE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FE27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A650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3776A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2D0F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C9CE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F823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82B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7A3C28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3F4E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EA1DA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41BC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EF41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AA64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F76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DE85728" w14:textId="3BDECE53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54BB4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6736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B28F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3E52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F8D8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EF24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F1E5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FBCA6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9003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5B6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8706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0CFE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7FC1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5347A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47D8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EB5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BD7C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593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2B29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F62BE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FFB6E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17A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7295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DFBE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A3C4A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BB01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3BEB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BD6A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9DCA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6059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4870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12AD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86F3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2A973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F85C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F4BE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2ED0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DA06F9" w14:textId="791A4C50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5B86ABAC" w14:textId="77777777" w:rsidTr="00757259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A46B1" w14:textId="77777777" w:rsidR="006F1797" w:rsidRPr="00F361D6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4EEF1A3" w14:textId="77777777" w:rsidTr="0075725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74C83D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332B570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674509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3D01859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43035F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2E522B6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B7179BB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B57DE0F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57862D36" w14:textId="77777777" w:rsidTr="0075725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B8F4BA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B913673" w14:textId="77777777" w:rsidR="006F1797" w:rsidRPr="00C87BED" w:rsidRDefault="006F1797" w:rsidP="0075725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CE29A10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C3D522B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5AF1B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81588B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A2EA3DC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A51272F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658FE02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15549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11AACE8" w14:textId="77777777" w:rsidTr="0075725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F87AB5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688618D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39131200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2BA6512F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8540FB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25072F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768244F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145D758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F63335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1BB591C9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A68531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1829F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57DA47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C5DC07F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3AE6E6E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5CF1E7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5D0B764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7186BAA" w14:textId="77777777" w:rsidTr="0075725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0F53EE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413B1D3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2998F66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81EE1D1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C9FDC0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DE92727" w14:textId="77777777" w:rsidTr="0075725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EE74C73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A6C9CA2" w14:textId="4A3431AF" w:rsidR="006F1797" w:rsidRPr="00C87BED" w:rsidRDefault="0052648B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3C1F04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22BD6B2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D82AA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BFF1B5" w14:textId="77777777" w:rsidTr="0075725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48FDEE2" w14:textId="77777777" w:rsidR="006F1797" w:rsidRPr="00C87BED" w:rsidRDefault="006F1797" w:rsidP="0075725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0E66442B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451E4B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FE0318F" w14:textId="77777777" w:rsidR="00BF365B" w:rsidRDefault="00BF365B" w:rsidP="00BF365B">
      <w:pPr>
        <w:rPr>
          <w:sz w:val="10"/>
          <w:szCs w:val="10"/>
        </w:rPr>
      </w:pPr>
    </w:p>
    <w:p w14:paraId="06DA3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83EB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E5EC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BDC87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C024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3F16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592C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FDC5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935F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C073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0A71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BB67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772C3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E951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FA4B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3F52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4855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0664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3DF2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8C34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BD2D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82A9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B01C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50D1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8525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0C1A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7035A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C640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93FA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FE01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7F0A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BA798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D5C0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4059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C45D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33DAC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5BD5B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2278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7257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9086B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8C71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9AFBEAA" w14:textId="77777777" w:rsidR="006F1797" w:rsidRPr="00B42FAE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6324CCA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4754A295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EE99DE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91966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44464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4850E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762A979A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EE00D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9A3730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E819AF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D23602F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2DAC1D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1030A17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4B000C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F1B310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135C09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57FAF3AD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B06EFF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30F50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535EC8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BF099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0BDF17C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8A0232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27184A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3621F580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631B1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2138A7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2B3BE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4AB10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AF10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1FEF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832F6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00FEE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D3ED5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4410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E3F6A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1D536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B974B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40BF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4FF860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FC1B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F7E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34AB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35E1B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43DE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C0F3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30A87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F8693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EA5E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F4081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8B8B2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0AD9C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4E62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E0A74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BAAE5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BF6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C0A34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E850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FC0BF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884C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44774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7F468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C2BE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7313B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AE0A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DC4D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8729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20DB0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8A17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2EFE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E9F2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06E8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0EA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0EF15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E838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7F9BA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83E03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A3C6EF3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B792E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EB77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4B2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3FAAD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0FC0E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1BEF9B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67FFC7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7052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AB001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D3BB9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3EFA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BDA9ED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69094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994F58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29D14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27D9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6C91D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88CA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C364E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2CAD3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DFDA85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730D7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B5AF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01A0B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3CE2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8EDE5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702576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DF8BF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E0A61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F5E3B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D1D32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152D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8EB16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2F3BCB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B9C8D7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FEC7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D297A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B574E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79BE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C20C37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937D7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E611C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E8634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99A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C1D3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ED6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971E18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5B7938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24607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3A04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7FF1D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13ED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9337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CC02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81083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6A6CF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8E214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4372A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62E5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40CF8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B20B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C30DD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254D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1047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B8EBB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DC7EC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BBC0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6DD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4BBA5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F7857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C715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89818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FA0B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C8551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9C11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23185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37C6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D4D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90C28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26C9E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C04D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19F73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73BFB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6A88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0F9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EF29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F04D7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C045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408D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93A50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48E082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7DB76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9634D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9EB6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BAED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46C2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7AD52C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A2E698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9399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6829F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1EB7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6940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E62D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27B4E6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61266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50F5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E4B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46FF5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17EF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F4ADE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3F3F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304BC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0B7F9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295C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AD351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EA65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4A27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D541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801CA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D710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AEE1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51759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BC0C4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D4349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6A49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414C4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D7483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F97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D0C9F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4C36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EE2A8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5642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C7CC6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178F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6EA7B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C9EF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CCE6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A2EC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66FB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58EE5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F95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5B44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D578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6657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42773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6E522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D8E8B6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BB9B3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53DE47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271B8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FD2AF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90A5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81DFB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14742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586EB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647F0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6A4B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FEC73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D1A29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FC3DE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369E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B59CF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9D5B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D857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69791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FBE93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228E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0D4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EB64D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541FF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55A94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EF285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8EAA2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C603C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862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2091B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8977F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CBCD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39CEC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17F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1987B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DD2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2AF49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83740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07C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701C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98C48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5C846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4871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518CD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FF6EB0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EA323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39C0C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973E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332B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0FC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C229C1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B94A95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30250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F0A26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61F7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0645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547CB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65D5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AD8A7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C8B2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83D6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CCCC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65C67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20939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DD1C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67D83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A519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7C74E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41958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B59DF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1E290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C4A1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2BE2F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7DDCD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31CEC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7AC20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1671C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BBE1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291C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C4229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ADE8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2B102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BAB88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EA163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0611F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FE38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0CF95D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E6F0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3870F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F7171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1C66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8BF0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D9A43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0FA516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E10D8C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758E8F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8ED243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923FF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1AC001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E8BDEF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6F4E86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C84358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70700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2BC098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2C629B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73AB7F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2AF189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25064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13D6FC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CF70E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A4EB6C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8C6D48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ED4DA0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BDDA7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722A6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2D13C8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00B1C9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553E29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E293EC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F5A5CD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8A88A4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4CEC94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C0B59D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A8272C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97A4F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43B659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5B5CE5D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ABAA49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548464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0BC4E4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314071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2B88A5E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62A8938E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6D30C4A8" w14:textId="77777777" w:rsidR="00BF365B" w:rsidRDefault="00BF365B" w:rsidP="00BF365B">
      <w:pPr>
        <w:rPr>
          <w:sz w:val="10"/>
          <w:szCs w:val="10"/>
        </w:rPr>
      </w:pPr>
    </w:p>
    <w:p w14:paraId="02F550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0DCA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1437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AC2E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245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42" w:tblpY="612"/>
        <w:tblW w:w="9511" w:type="dxa"/>
        <w:tblLayout w:type="fixed"/>
        <w:tblLook w:val="04A0" w:firstRow="1" w:lastRow="0" w:firstColumn="1" w:lastColumn="0" w:noHBand="0" w:noVBand="1"/>
      </w:tblPr>
      <w:tblGrid>
        <w:gridCol w:w="660"/>
        <w:gridCol w:w="19"/>
        <w:gridCol w:w="5473"/>
        <w:gridCol w:w="1755"/>
        <w:gridCol w:w="1604"/>
      </w:tblGrid>
      <w:tr w:rsidR="009B5617" w:rsidRPr="00C87BED" w14:paraId="508E4846" w14:textId="77777777" w:rsidTr="009B5617">
        <w:trPr>
          <w:trHeight w:val="244"/>
        </w:trPr>
        <w:tc>
          <w:tcPr>
            <w:tcW w:w="9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92748F" w14:textId="77777777" w:rsidR="009B5617" w:rsidRPr="00F361D6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1CF30D1F" w14:textId="77777777" w:rsidTr="009B5617">
        <w:trPr>
          <w:trHeight w:val="392"/>
        </w:trPr>
        <w:tc>
          <w:tcPr>
            <w:tcW w:w="67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77735A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91404C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4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CA682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A6CAF94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6989F3F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82235F6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7D04CC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E2DC533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7D925FE8" w14:textId="77777777" w:rsidTr="009B5617">
        <w:trPr>
          <w:trHeight w:val="129"/>
        </w:trPr>
        <w:tc>
          <w:tcPr>
            <w:tcW w:w="67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4B1EB3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47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3E59AF5" w14:textId="77777777" w:rsidR="009B5617" w:rsidRPr="00C87BED" w:rsidRDefault="009B561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A76925A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D96F5F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7902EC7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7643A9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B0E9851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9F620E3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58668E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631101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A6EBED7" w14:textId="77777777" w:rsidTr="00757259">
        <w:trPr>
          <w:trHeight w:val="1785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5F52DA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FA1E68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14:paraId="566D51E0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EAD85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7B4764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703F29D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59C0D14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EAEA357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CBD09B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2B55E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8C3CC4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C16D052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7F287B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240E068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EDDAEF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F4E4E7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FE6935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28A094D" w14:textId="77777777" w:rsidTr="00757259">
        <w:trPr>
          <w:trHeight w:val="1763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242D139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616615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B95D62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4625B5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42174C9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85929B7" w14:textId="77777777" w:rsidTr="00757259">
        <w:trPr>
          <w:trHeight w:val="164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493B75A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EDAC26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5F1E6FA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36CF00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DB01D19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29672C0" w14:textId="77777777" w:rsidTr="00757259">
        <w:trPr>
          <w:trHeight w:val="255"/>
        </w:trPr>
        <w:tc>
          <w:tcPr>
            <w:tcW w:w="615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A21EF5" w14:textId="77777777" w:rsidR="009B5617" w:rsidRPr="00C87BED" w:rsidRDefault="009B561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8A6FC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EFDA4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8EFDB3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B9F7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5F2C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37E1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DD987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2FBD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7D9D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0ED9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B782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1C6E5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C24E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3E32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27E3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3DA6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354B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9F95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4365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8822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B28B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985D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96A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AEA4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DBF9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0290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6715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C29A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BD07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E2122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031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C863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9924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25BE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18F2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14DD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8EBD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F37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AD9F58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3C694C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4445D39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AE53F00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C7322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DD274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382EA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627311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5F6082AA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AEA52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202FEA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7EFD7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720E3B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CD229F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FB615B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6AD84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F8FA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2A497C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046D4203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81A2E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C52538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5B27F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D18812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020646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5B8A12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70B37E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214F32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8A288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540DEA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AA04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96D5B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6C69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0C4B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B296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FF46D6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43BE2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E3FD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88F23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66366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E70E5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2016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B449F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4D6A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EADE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660E3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E1050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2E159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2F39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9944A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86F41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4E91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C3303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C0DA2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2182C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6A64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8AE87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EBF1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9970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97F09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9972D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BC0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33FD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50C21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0512B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AABEF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0F75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921B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E0B1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0859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69ED5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432206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10FC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0A1B4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86D9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6077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5E5C9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44E6DE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9C206A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3871B4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12E3301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467A0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8EDB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8625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25934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2D578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559BF7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12485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B6EEA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92185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0544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1290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4A48FB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83CC3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33DD1E3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5A9D9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01CA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658D5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0A8B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4661C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829ADE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2006123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39B51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9B60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BDF76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E2DD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786E7B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F231D3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1257B3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5F590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8C79B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93AE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A470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97F19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735F0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E10337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E93BD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4CCD9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1AF13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9D17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421D77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51BC43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5421D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805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DC2B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7935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085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3066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71214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717038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8EF1E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6826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9293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26A2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D28D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FDF19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CBA56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956C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F68F1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FC53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2236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8B67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E5644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2ABFD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0F8B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665B8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7284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F5116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C634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970D6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4511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D036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FC50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5E5E1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1795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D63A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74FF2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E994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00AC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4E524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5AF6E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3C6D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74EF0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CBA2C6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6E871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414F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08478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51B40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19729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26C0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46AD86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D461B7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597C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BE8B8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FDBE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8747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EDD8C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79DE3D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1FD0EE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430CCA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288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532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9735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CFA1A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1CB33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382D21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4FA8A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05B4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9F06E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7C7D8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8CD89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2D43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39705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C2F20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CCEF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A0482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FF53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32675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8624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4ACBD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987B1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B83E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F3771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02DF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24FCD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9348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F0203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7A73E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BBC86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A7588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A0944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09841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22E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9595C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11E4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69BE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C5A4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4104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614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72A0F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AF7DE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7A06ED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0C88B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8AD56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E0E2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6AF3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415D5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A93246E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7D2F4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C8A968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BBD58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9EDFF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5DD9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7E5B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37F6D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BFD8C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E9913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74AB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6D86A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718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A268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8614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B8898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EC6ED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64DD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7826A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13EDA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4E3F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E0F2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68DBF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82168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A722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8D97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AF405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E9363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601D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6F3507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CCA9D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9B8B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235EA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974E4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480B0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F542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B5586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631FC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C7E0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6F2DC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E0F7C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30A3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0778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931C4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0D739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418F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D815A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6A04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29C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7D2F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C4F495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B0E28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EE3B5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B684A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AEEE5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ED9A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3ACE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07EA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D924A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E7BA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DCD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06CF7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5A74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C45FA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B466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97540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5F4A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B3F6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7C0823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F3D15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574AB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F420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F2D63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80A5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6982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3C73F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DD825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1E3D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2BF8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0C1B5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1198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1195A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4B9EC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BB207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E5B4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4BA5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2B395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A81C5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F8A66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B9898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2248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3F3F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38151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242B7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8110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6799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7A95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C19E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E897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087DF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D5214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69A1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56C1F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5BA7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34B4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EF5AC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79BF9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B7A1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C52E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A11F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32FD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41E3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CDD5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89D3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78A8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DC16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66E8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F8B8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D15C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C62A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5C5C5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F30A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0A2F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C3165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3C15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1703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FBA2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A08B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0CEF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3D82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B208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5C54745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25011F06" w14:textId="77777777" w:rsidTr="00A80823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4BDA44" w14:textId="77777777" w:rsidR="006F1797" w:rsidRPr="00F361D6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0A22D33" w14:textId="77777777" w:rsidTr="00A8082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0FE520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7D5BC1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9D926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10731F3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3DC4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0F6F8BE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DB19203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03B5E6C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14D4524" w14:textId="77777777" w:rsidTr="00A8082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8ACE0CF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B39329A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C5709C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21EC3E0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281CD4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62249D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C2346CC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05FC21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A58A2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B1557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933F966" w14:textId="77777777" w:rsidTr="00A8082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E6DB3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B73A909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14:paraId="1F28ADF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A7962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84EC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EB0DB46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F3794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C7F52C1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96B36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6CF82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785DB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B065BB4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1D8EE6F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A4008A5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98603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AFA8EB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F02D4A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DAD9329" w14:textId="77777777" w:rsidTr="00A8082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DF8F0EA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23F29D6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C34AEB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1F704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22734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3E44B24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6F3451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DAD675A" w14:textId="185708B5" w:rsidR="006F1797" w:rsidRPr="00C87BED" w:rsidRDefault="0052648B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062E14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C6A3FA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19E7F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19ACC79" w14:textId="77777777" w:rsidTr="00A8082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28237347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0A446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EF2CE9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041EB16" w14:textId="77777777" w:rsidR="00BF365B" w:rsidRDefault="00BF365B" w:rsidP="00BF365B">
      <w:pPr>
        <w:rPr>
          <w:sz w:val="10"/>
          <w:szCs w:val="10"/>
        </w:rPr>
      </w:pPr>
    </w:p>
    <w:p w14:paraId="1BE45D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D255B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2F75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AEE0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D7BA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2372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F5E8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F56F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D337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FB8A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0C01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0DF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730F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32C1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319B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9023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7833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4D75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9B5E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9764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F862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E263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FDC3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4E96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BAC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3649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A998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5AC1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C352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333D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D196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771F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F7F8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11B7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BAA0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9B86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90B7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446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804B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E7FE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2B26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1847C6F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2A65E4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37BAD39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4088FB0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44076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DD3F8E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DC1774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7CBA6C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112915B3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77D0D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371766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2D87C26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61FAE2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867BFD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F3685A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9B116A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BEE21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AF4ECB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2658E75C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322DDF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016A68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FFFF6F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9B14A3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179624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8BBCAA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75B585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460A885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B0818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D65C7F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4B665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45018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FC943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30D8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7FB12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6A8D4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1D6DD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0B8A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D5CF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7A9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3BEB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B87B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E43DC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BA977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516C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B57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508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209D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4547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BEC1FD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2426A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ECE4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036C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5636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7964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180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5D45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8F55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D2BE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E89C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C4FA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66D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2653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E96F3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4B216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4CA5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8898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46AC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709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07B6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F77E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F5CFA4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CFB74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5A992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56156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22D11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60F8F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B40BDA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BE4A6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138216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1669F7F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901A9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FD514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7F4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AA231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23CB3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DB97C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EFCE3C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C7BD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B01D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59D8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C8D1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EE028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538626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24370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5FDC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8A27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87E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BCF4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F78F3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CE3066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C785FD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01F2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D077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84BB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1F7C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443D1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F3D251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7C4B87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E5E0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F4F4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4240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BCE2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EB981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EE7424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8E6E28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8E3A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7957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0D33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6EAB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B12EF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DA3DD5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27035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5B47A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7BFF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B3706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F5B8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7D375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64E114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E1B7A1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274B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195A3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4C016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26F3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95C6A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72A8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C008B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1C7D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7AE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8321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AA6F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803B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39DD8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C522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B8C2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12A6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8928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D362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8902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B4D0B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F5578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2C49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1A70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47C3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224B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B097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CD90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B84AF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2170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D665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EE46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2332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5A50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0405BC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1AB86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2218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1947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E016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D039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2EAA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974BA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00C7FF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A96B8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342E2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804A5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551BC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BB812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0705F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3D8A8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5F9110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F0DF5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58896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3F0DC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A3F06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E388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A1C6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7BBF1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5F06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776C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9B6C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9AD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8D81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00E701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56B72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BCDC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5F9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92C3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5E9A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549C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C1EF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EE92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78D2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2440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C37A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461B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8FA5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0874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7DDE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D9E0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96F2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EBF6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637B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7E30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67143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709D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5498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E7C4B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744F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2D5A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0705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89FC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27E522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32163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2F4EE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6D27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B9890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6F36C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8222E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F97424F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D7A46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3CA8C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C796A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8EBAF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4BF1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14CC0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F01D9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82C6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1629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55E2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DCFB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B64B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78C3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6717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AB6CB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7685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E9A0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B103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E60C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7CC3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C67DB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F589F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BB7E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ED51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5396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C9AB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C01A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75537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D2ADA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5BB7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9C9F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9308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B5C1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A84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7F11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10722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1F7D4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C85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8110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5BB7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88C1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23F89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D851B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AC362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AE2D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18CF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7ECB2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7679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984F42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04850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D715FF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17ABC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C9A8E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048E3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73BC2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A95A2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746D9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9784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BB60C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135B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9A76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C28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0D0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690F9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9CF2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E047F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8E88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17A3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E5F3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AB15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95611B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7C8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1F17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DE9A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C9EB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4D05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CF93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DFAF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F237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8406A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314F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D099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A894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4597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5D848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5DE1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7A976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448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91EF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9FC5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581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16890B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8474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7A13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50FA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A53F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9371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79BB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0890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A5D8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7B6C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0B66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6EA3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92E9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2034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80EF0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5F15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BBF7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203F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3FAB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97A5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A7E3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CA864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8F538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8418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B8DB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C1D6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4E58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9767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6B0D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DF39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BB4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7904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A1F3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08A9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6178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59E5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D2C9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8881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3AA3121A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48C0685B" w14:textId="77777777" w:rsidTr="00A80823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FA489D" w14:textId="77777777" w:rsidR="006F1797" w:rsidRPr="00F361D6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246583BA" w14:textId="77777777" w:rsidTr="00A8082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870432D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5CDE034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1EEFF9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BE90F6E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01BEF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908A317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655F27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B00450C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6F4C767E" w14:textId="77777777" w:rsidTr="00A8082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57B2A0B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108E008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C876C4D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2526DD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729C7E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6AB21D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F3FE392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10A1422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AB329C1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559CF0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586DD89" w14:textId="77777777" w:rsidTr="00A8082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EA90E6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1C59C99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51579A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3E85D2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4B3D99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648CA9C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EDD17F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B8AD160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78F1A5C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7F2DDAB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2E9CF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BE49D92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918775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706639A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B27EB7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580992F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18163F6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43D7923" w14:textId="77777777" w:rsidTr="00A8082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7DD5A4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279A1C2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F3F7DA0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1C3170C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5822D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854E11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55CDDD4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6B6C4A4" w14:textId="55030D8F" w:rsidR="006F1797" w:rsidRPr="00C87BED" w:rsidRDefault="0052648B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CA28B0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2BBDE3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489B9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8782E" w14:textId="77777777" w:rsidTr="00A8082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D1098B9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0BFD40A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A364D8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E2DDAB3" w14:textId="77777777" w:rsidR="00BF365B" w:rsidRDefault="00BF365B" w:rsidP="00BF365B">
      <w:pPr>
        <w:rPr>
          <w:sz w:val="10"/>
          <w:szCs w:val="10"/>
        </w:rPr>
      </w:pPr>
    </w:p>
    <w:p w14:paraId="302BD7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FDC8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0AB9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81F2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3FD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2F39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BE1D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6F1F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0511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7B49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BD0D7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B9E4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8B2E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8EDC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B070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E094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BDA19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CC3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10D3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92B9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F474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2ACD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13F9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6A3D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B3C8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0E6F6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D432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B1D7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A744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F3C5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F3E5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CA77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44D46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96631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644F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3BB2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32FD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3D6B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5E0C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0670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1950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F23BFA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97D1143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94F057B" w14:textId="77777777" w:rsidR="00B42FAE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12279971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921D0B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711546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49F5F2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6D24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6529EE4F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3646A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141AD9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AD5EC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91A123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38F0E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B7F184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5D40CE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FFC5F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95AA2F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79DA5246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A8491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708723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A1160D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7BC39C5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B01207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54776A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19EF2E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3AF91FB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93421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75B2D2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E0A9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8C16C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F7206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809E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53FC8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706EB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43989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408C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5344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762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FE54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0463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90285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5422F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BCF53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B6A4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C694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4510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A218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5ABA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7D5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7409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89FA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32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3AAF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6BB7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4BFF5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AECAB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A427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8568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FD5B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BC9C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DBB2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9D36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8F5E0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183A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9453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4D0E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337B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2445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E8E2F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3324D3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C8AD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CA526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6B33F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58FA1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3FC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DC2EA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573F2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61F4BF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B2C395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061E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7CAC3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C62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5EF996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B9621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F58AC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6DA38FA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C8C7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9E63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4D5F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5A3B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BBA81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DF4DD4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5D9CD3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A2FB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8C62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A4A8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E0FF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E9F6DC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12D5E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491A81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EA0B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C891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7D38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DC75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C10A0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543F36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ADE0E3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D40C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E6DC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B821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EE3F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27F3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4D859B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AF61F7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21E0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A44C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2A75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D875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BFEC8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8B813F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8E1A7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3D9D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878D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5A1E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149EA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ADB52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E16E3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F4D8A1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CB7A6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C7724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1CD36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8A26A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9E25A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CFAA6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0A5EF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EA41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EC7E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3DF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97B5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2C12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F2285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C9C1D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ED9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8A25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C399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D2BC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87C0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5658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02E3C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E936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D85F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DF8A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2DF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CE2B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F147A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F25D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B40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DE41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935F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C4E7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E4C1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E3BD1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5639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EA50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230C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99A0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B809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54AF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5F178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DD9D4E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8C968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1BDB4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5B90E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76202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60607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A3E8B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1796A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2FB460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B97D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3047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D9731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5FAB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368B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F35FA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2426A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EB8A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2EC1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B0DF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733C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EC9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EC250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A8ABB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D021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9402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233B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B82D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BD7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C94A4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5680B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F9432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5349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2EA1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F77A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153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B0F8A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33512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2BDD4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8D68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E512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039B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7655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34879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3EE8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681A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CCBB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5315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B7BCA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0184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13D7CF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A41CE7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99BAB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41098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BC8E8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58521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6F70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F8CCBD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F0860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C5249A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BE166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11B02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44857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64C1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20BA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12EC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74231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73D1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408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D7F3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B0CA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519D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386B3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0881C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66C8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209B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0509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595F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B35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D7D02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5BF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35C7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4376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34A7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0112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29C0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3C47F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5905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C3C20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7E0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2AE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3CC4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4605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00D9C5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A2C2A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1333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B707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B521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E11C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0251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49BBCE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5333B4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76CB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62D4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7245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D285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453F9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A8A5BB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AB8F1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19E1C2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AB15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362E4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EC6D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032F7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E54E9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12B996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ECA8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1026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9F1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3C23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18A2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1E01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43AAB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A82C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EB86E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7F71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4036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77B9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03C9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4DC9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F92F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AEBF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E905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85E0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F94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AADF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6E9071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43D1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BCA25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03CF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451D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91B4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CEDC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08F5D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C120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FFDE6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A8934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9CDA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700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FB84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E0C00D8" w14:textId="29B32995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48BA63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930A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F3CF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6AA8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CD21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9700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079DC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3DCB0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A32B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C30B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8B55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55310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47F9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3A55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ECE2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CBE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C675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9967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26CD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93D3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30D5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70308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01FE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974B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F54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B799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77D2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DB1FB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5C0D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8BB5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C23C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95AC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F5F88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4C98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7412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FE8D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94FE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372B2A" w14:textId="1CCEE97F" w:rsidR="006F1797" w:rsidRPr="00A71226" w:rsidRDefault="006F1797" w:rsidP="009B5617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6F1797" w:rsidRPr="00C87BED" w14:paraId="361F2A59" w14:textId="77777777" w:rsidTr="009B5617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7FDBC7" w14:textId="77777777" w:rsidR="006F1797" w:rsidRPr="00F361D6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1D79C9" w14:textId="77777777" w:rsidTr="009B5617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4A875FE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DC36D10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3BC5D8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921D0CD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42070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36D4BF7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08366B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D1C9218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D8B9E01" w14:textId="77777777" w:rsidTr="009B5617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1D5F068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7749E33" w14:textId="77777777" w:rsidR="006F1797" w:rsidRPr="00C87BED" w:rsidRDefault="006F179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FE5CAE3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DA567CA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C50097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0395C3C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3945BC4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912C3F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55B2FA7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FC714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D04B5AC" w14:textId="77777777" w:rsidTr="009B5617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B46EC8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40AC4E6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C308805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CDEE0D6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64545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C2763C9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8BA4B12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DEC53B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6416483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5B9EDFF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EC4BDD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C70955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E2BCB4C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22DBB4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5371F8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947E7F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9A193C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3F0F53" w14:textId="77777777" w:rsidTr="009B5617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EBDE95B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6AE1BFA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074307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4734B1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14D51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43A8DA9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63B9953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775EB80" w14:textId="6E1675A0" w:rsidR="006F1797" w:rsidRPr="00C87BED" w:rsidRDefault="0052648B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1D8925A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C733C1E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D6384C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D21836" w14:textId="77777777" w:rsidTr="009B5617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55593BE6" w14:textId="77777777" w:rsidR="006F1797" w:rsidRPr="00C87BED" w:rsidRDefault="006F179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5BC68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ADC69C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F2AC5C2" w14:textId="77777777" w:rsidR="00BF365B" w:rsidRDefault="00BF365B" w:rsidP="00BF365B">
      <w:pPr>
        <w:rPr>
          <w:sz w:val="10"/>
          <w:szCs w:val="10"/>
        </w:rPr>
      </w:pPr>
    </w:p>
    <w:p w14:paraId="48E07CF0" w14:textId="77777777" w:rsidR="00B42FAE" w:rsidRDefault="00B42FAE" w:rsidP="00BF365B">
      <w:pPr>
        <w:rPr>
          <w:sz w:val="10"/>
          <w:szCs w:val="10"/>
        </w:rPr>
      </w:pPr>
    </w:p>
    <w:p w14:paraId="6725DED3" w14:textId="77777777" w:rsidR="00B42FAE" w:rsidRDefault="00B42FAE" w:rsidP="00BF365B">
      <w:pPr>
        <w:rPr>
          <w:sz w:val="10"/>
          <w:szCs w:val="10"/>
        </w:rPr>
      </w:pPr>
    </w:p>
    <w:p w14:paraId="32E2241D" w14:textId="77777777" w:rsidR="00B42FAE" w:rsidRDefault="00B42FAE" w:rsidP="00BF365B">
      <w:pPr>
        <w:rPr>
          <w:sz w:val="10"/>
          <w:szCs w:val="10"/>
        </w:rPr>
      </w:pPr>
    </w:p>
    <w:p w14:paraId="28902FBF" w14:textId="77777777" w:rsidR="00B42FAE" w:rsidRDefault="00B42FAE" w:rsidP="00BF365B">
      <w:pPr>
        <w:rPr>
          <w:sz w:val="10"/>
          <w:szCs w:val="10"/>
        </w:rPr>
      </w:pPr>
    </w:p>
    <w:p w14:paraId="3E84899B" w14:textId="77777777" w:rsidR="00B42FAE" w:rsidRDefault="00B42FAE" w:rsidP="00BF365B">
      <w:pPr>
        <w:rPr>
          <w:sz w:val="10"/>
          <w:szCs w:val="10"/>
        </w:rPr>
      </w:pPr>
    </w:p>
    <w:p w14:paraId="7D9FC344" w14:textId="77777777" w:rsidR="00B42FAE" w:rsidRDefault="00B42FAE" w:rsidP="00BF365B">
      <w:pPr>
        <w:rPr>
          <w:sz w:val="10"/>
          <w:szCs w:val="10"/>
        </w:rPr>
      </w:pPr>
    </w:p>
    <w:p w14:paraId="7512FE3D" w14:textId="77777777" w:rsidR="00B42FAE" w:rsidRDefault="00B42FAE" w:rsidP="00BF365B">
      <w:pPr>
        <w:rPr>
          <w:sz w:val="10"/>
          <w:szCs w:val="10"/>
        </w:rPr>
      </w:pPr>
    </w:p>
    <w:p w14:paraId="74B051A2" w14:textId="77777777" w:rsidR="00B42FAE" w:rsidRDefault="00B42FAE" w:rsidP="00BF365B">
      <w:pPr>
        <w:rPr>
          <w:sz w:val="10"/>
          <w:szCs w:val="10"/>
        </w:rPr>
      </w:pPr>
    </w:p>
    <w:p w14:paraId="2B38AE36" w14:textId="77777777" w:rsidR="00B42FAE" w:rsidRDefault="00B42FAE" w:rsidP="00BF365B">
      <w:pPr>
        <w:rPr>
          <w:sz w:val="10"/>
          <w:szCs w:val="10"/>
        </w:rPr>
      </w:pPr>
    </w:p>
    <w:p w14:paraId="388018EC" w14:textId="77777777" w:rsidR="00B42FAE" w:rsidRDefault="00B42FAE" w:rsidP="00BF365B">
      <w:pPr>
        <w:rPr>
          <w:sz w:val="10"/>
          <w:szCs w:val="10"/>
        </w:rPr>
      </w:pPr>
    </w:p>
    <w:p w14:paraId="2548DE44" w14:textId="77777777" w:rsidR="00B42FAE" w:rsidRDefault="00B42FAE" w:rsidP="00BF365B">
      <w:pPr>
        <w:rPr>
          <w:sz w:val="10"/>
          <w:szCs w:val="10"/>
        </w:rPr>
      </w:pPr>
    </w:p>
    <w:p w14:paraId="7783A9F2" w14:textId="77777777" w:rsidR="00B42FAE" w:rsidRDefault="00B42FAE" w:rsidP="00BF365B">
      <w:pPr>
        <w:rPr>
          <w:sz w:val="10"/>
          <w:szCs w:val="10"/>
        </w:rPr>
      </w:pPr>
    </w:p>
    <w:p w14:paraId="111BA18D" w14:textId="77777777" w:rsidR="00B42FAE" w:rsidRDefault="00B42FAE" w:rsidP="00BF365B">
      <w:pPr>
        <w:rPr>
          <w:sz w:val="10"/>
          <w:szCs w:val="10"/>
        </w:rPr>
      </w:pPr>
    </w:p>
    <w:p w14:paraId="6C1162A1" w14:textId="77777777" w:rsidR="00B42FAE" w:rsidRDefault="00B42FAE" w:rsidP="00BF365B">
      <w:pPr>
        <w:rPr>
          <w:sz w:val="10"/>
          <w:szCs w:val="10"/>
        </w:rPr>
      </w:pPr>
    </w:p>
    <w:p w14:paraId="7201B478" w14:textId="77777777" w:rsidR="00B42FAE" w:rsidRDefault="00B42FAE" w:rsidP="00BF365B">
      <w:pPr>
        <w:rPr>
          <w:sz w:val="10"/>
          <w:szCs w:val="10"/>
        </w:rPr>
      </w:pPr>
    </w:p>
    <w:p w14:paraId="467554B5" w14:textId="77777777" w:rsidR="00B42FAE" w:rsidRDefault="00B42FAE" w:rsidP="00BF365B">
      <w:pPr>
        <w:rPr>
          <w:sz w:val="10"/>
          <w:szCs w:val="10"/>
        </w:rPr>
      </w:pPr>
    </w:p>
    <w:p w14:paraId="1E3F7A00" w14:textId="77777777" w:rsidR="00B42FAE" w:rsidRDefault="00B42FAE" w:rsidP="00BF365B">
      <w:pPr>
        <w:rPr>
          <w:sz w:val="10"/>
          <w:szCs w:val="10"/>
        </w:rPr>
      </w:pPr>
    </w:p>
    <w:p w14:paraId="0438081A" w14:textId="77777777" w:rsidR="00B42FAE" w:rsidRDefault="00B42FAE" w:rsidP="00BF365B">
      <w:pPr>
        <w:rPr>
          <w:sz w:val="10"/>
          <w:szCs w:val="10"/>
        </w:rPr>
      </w:pPr>
    </w:p>
    <w:p w14:paraId="749B8676" w14:textId="77777777" w:rsidR="00B42FAE" w:rsidRDefault="00B42FAE" w:rsidP="00BF365B">
      <w:pPr>
        <w:rPr>
          <w:sz w:val="10"/>
          <w:szCs w:val="10"/>
        </w:rPr>
      </w:pPr>
    </w:p>
    <w:p w14:paraId="0D8265D7" w14:textId="77777777" w:rsidR="00B42FAE" w:rsidRDefault="00B42FAE" w:rsidP="00BF365B">
      <w:pPr>
        <w:rPr>
          <w:sz w:val="10"/>
          <w:szCs w:val="10"/>
        </w:rPr>
      </w:pPr>
    </w:p>
    <w:p w14:paraId="5E899E14" w14:textId="77777777" w:rsidR="00B42FAE" w:rsidRDefault="00B42FAE" w:rsidP="00BF365B">
      <w:pPr>
        <w:rPr>
          <w:sz w:val="10"/>
          <w:szCs w:val="10"/>
        </w:rPr>
      </w:pPr>
    </w:p>
    <w:p w14:paraId="60824F36" w14:textId="77777777" w:rsidR="00B42FAE" w:rsidRDefault="00B42FAE" w:rsidP="00BF365B">
      <w:pPr>
        <w:rPr>
          <w:sz w:val="10"/>
          <w:szCs w:val="10"/>
        </w:rPr>
      </w:pPr>
    </w:p>
    <w:p w14:paraId="0225C4AE" w14:textId="77777777" w:rsidR="00B42FAE" w:rsidRDefault="00B42FAE" w:rsidP="00BF365B">
      <w:pPr>
        <w:rPr>
          <w:sz w:val="10"/>
          <w:szCs w:val="10"/>
        </w:rPr>
      </w:pPr>
    </w:p>
    <w:p w14:paraId="7DF6F690" w14:textId="77777777" w:rsidR="00B42FAE" w:rsidRDefault="00B42FAE" w:rsidP="00BF365B">
      <w:pPr>
        <w:rPr>
          <w:sz w:val="10"/>
          <w:szCs w:val="10"/>
        </w:rPr>
      </w:pPr>
    </w:p>
    <w:p w14:paraId="065DEABA" w14:textId="77777777" w:rsidR="00B42FAE" w:rsidRDefault="00B42FAE" w:rsidP="00BF365B">
      <w:pPr>
        <w:rPr>
          <w:sz w:val="10"/>
          <w:szCs w:val="10"/>
        </w:rPr>
      </w:pPr>
    </w:p>
    <w:p w14:paraId="5C02A814" w14:textId="77777777" w:rsidR="00B42FAE" w:rsidRDefault="00B42FAE" w:rsidP="00BF365B">
      <w:pPr>
        <w:rPr>
          <w:sz w:val="10"/>
          <w:szCs w:val="10"/>
        </w:rPr>
      </w:pPr>
    </w:p>
    <w:p w14:paraId="6CF6DE2E" w14:textId="77777777" w:rsidR="00B42FAE" w:rsidRDefault="00B42FAE" w:rsidP="00BF365B">
      <w:pPr>
        <w:rPr>
          <w:sz w:val="10"/>
          <w:szCs w:val="10"/>
        </w:rPr>
      </w:pPr>
    </w:p>
    <w:p w14:paraId="55B67F86" w14:textId="77777777" w:rsidR="00B42FAE" w:rsidRDefault="00B42FAE" w:rsidP="00BF365B">
      <w:pPr>
        <w:rPr>
          <w:sz w:val="10"/>
          <w:szCs w:val="10"/>
        </w:rPr>
      </w:pPr>
    </w:p>
    <w:p w14:paraId="55471869" w14:textId="77777777" w:rsidR="00B42FAE" w:rsidRDefault="00B42FAE" w:rsidP="00BF365B">
      <w:pPr>
        <w:rPr>
          <w:sz w:val="10"/>
          <w:szCs w:val="10"/>
        </w:rPr>
      </w:pPr>
    </w:p>
    <w:p w14:paraId="23806118" w14:textId="77777777" w:rsidR="00B42FAE" w:rsidRDefault="00B42FAE" w:rsidP="00BF365B">
      <w:pPr>
        <w:rPr>
          <w:sz w:val="10"/>
          <w:szCs w:val="10"/>
        </w:rPr>
      </w:pPr>
    </w:p>
    <w:p w14:paraId="0F198D3E" w14:textId="77777777" w:rsidR="00B42FAE" w:rsidRDefault="00B42FAE" w:rsidP="00BF365B">
      <w:pPr>
        <w:rPr>
          <w:sz w:val="10"/>
          <w:szCs w:val="10"/>
        </w:rPr>
      </w:pPr>
    </w:p>
    <w:p w14:paraId="624C4DDA" w14:textId="77777777" w:rsidR="00B42FAE" w:rsidRDefault="00B42FAE" w:rsidP="00BF365B">
      <w:pPr>
        <w:rPr>
          <w:sz w:val="10"/>
          <w:szCs w:val="10"/>
        </w:rPr>
      </w:pPr>
    </w:p>
    <w:p w14:paraId="2453853B" w14:textId="77777777" w:rsidR="00B42FAE" w:rsidRDefault="00B42FAE" w:rsidP="00BF365B">
      <w:pPr>
        <w:rPr>
          <w:sz w:val="10"/>
          <w:szCs w:val="10"/>
        </w:rPr>
      </w:pPr>
    </w:p>
    <w:p w14:paraId="332AE487" w14:textId="77777777" w:rsidR="00B42FAE" w:rsidRDefault="00B42FAE" w:rsidP="00BF365B">
      <w:pPr>
        <w:rPr>
          <w:sz w:val="10"/>
          <w:szCs w:val="10"/>
        </w:rPr>
      </w:pPr>
    </w:p>
    <w:p w14:paraId="0F8DDC72" w14:textId="77777777" w:rsidR="00B42FAE" w:rsidRDefault="00B42FAE" w:rsidP="00BF365B">
      <w:pPr>
        <w:rPr>
          <w:sz w:val="10"/>
          <w:szCs w:val="10"/>
        </w:rPr>
      </w:pPr>
    </w:p>
    <w:p w14:paraId="504ECD3E" w14:textId="77777777" w:rsidR="00B42FAE" w:rsidRDefault="00B42FAE" w:rsidP="00BF365B">
      <w:pPr>
        <w:rPr>
          <w:sz w:val="10"/>
          <w:szCs w:val="10"/>
        </w:rPr>
      </w:pPr>
    </w:p>
    <w:p w14:paraId="7A249677" w14:textId="77777777" w:rsidR="00B42FAE" w:rsidRDefault="00B42FAE" w:rsidP="00BF365B">
      <w:pPr>
        <w:rPr>
          <w:sz w:val="10"/>
          <w:szCs w:val="10"/>
        </w:rPr>
      </w:pPr>
    </w:p>
    <w:p w14:paraId="68AD565A" w14:textId="77777777" w:rsidR="00B42FAE" w:rsidRDefault="00B42FAE" w:rsidP="00BF365B">
      <w:pPr>
        <w:rPr>
          <w:sz w:val="10"/>
          <w:szCs w:val="10"/>
        </w:rPr>
      </w:pPr>
    </w:p>
    <w:p w14:paraId="5CD6B5F3" w14:textId="77777777" w:rsidR="00B42FAE" w:rsidRDefault="00B42FAE" w:rsidP="00BF365B">
      <w:pPr>
        <w:rPr>
          <w:sz w:val="10"/>
          <w:szCs w:val="10"/>
        </w:rPr>
      </w:pPr>
    </w:p>
    <w:p w14:paraId="340F23C3" w14:textId="77777777" w:rsidR="00B42FAE" w:rsidRDefault="00B42FAE" w:rsidP="00BF365B">
      <w:pPr>
        <w:rPr>
          <w:sz w:val="10"/>
          <w:szCs w:val="10"/>
        </w:rPr>
      </w:pPr>
    </w:p>
    <w:p w14:paraId="43DBCCAD" w14:textId="77777777" w:rsidR="00B42FAE" w:rsidRDefault="00B42FAE" w:rsidP="00BF365B">
      <w:pPr>
        <w:rPr>
          <w:sz w:val="10"/>
          <w:szCs w:val="10"/>
        </w:rPr>
      </w:pPr>
    </w:p>
    <w:p w14:paraId="6247E4B5" w14:textId="77777777" w:rsidR="00B42FAE" w:rsidRDefault="00B42FAE" w:rsidP="00BF365B">
      <w:pPr>
        <w:rPr>
          <w:sz w:val="10"/>
          <w:szCs w:val="10"/>
        </w:rPr>
      </w:pPr>
    </w:p>
    <w:p w14:paraId="7B1DE81D" w14:textId="77777777" w:rsidR="00B42FAE" w:rsidRDefault="00B42FAE" w:rsidP="00BF365B">
      <w:pPr>
        <w:rPr>
          <w:sz w:val="10"/>
          <w:szCs w:val="10"/>
        </w:rPr>
      </w:pPr>
    </w:p>
    <w:p w14:paraId="455EA41C" w14:textId="77777777" w:rsidR="00B42FAE" w:rsidRDefault="00B42FAE" w:rsidP="00BF365B">
      <w:pPr>
        <w:rPr>
          <w:sz w:val="10"/>
          <w:szCs w:val="10"/>
        </w:rPr>
      </w:pPr>
    </w:p>
    <w:p w14:paraId="5ACA9E83" w14:textId="77777777" w:rsidR="00B42FAE" w:rsidRDefault="00B42FAE" w:rsidP="00BF365B">
      <w:pPr>
        <w:rPr>
          <w:sz w:val="10"/>
          <w:szCs w:val="10"/>
        </w:rPr>
      </w:pPr>
    </w:p>
    <w:p w14:paraId="2A2FE75A" w14:textId="77777777" w:rsidR="00B42FAE" w:rsidRDefault="00B42FAE" w:rsidP="00BF365B">
      <w:pPr>
        <w:rPr>
          <w:sz w:val="10"/>
          <w:szCs w:val="10"/>
        </w:rPr>
      </w:pPr>
    </w:p>
    <w:p w14:paraId="0ACB206B" w14:textId="77777777" w:rsidR="00B42FAE" w:rsidRDefault="00B42FAE" w:rsidP="00BF365B">
      <w:pPr>
        <w:rPr>
          <w:sz w:val="10"/>
          <w:szCs w:val="10"/>
        </w:rPr>
      </w:pPr>
    </w:p>
    <w:p w14:paraId="2DA76F9B" w14:textId="77777777" w:rsidR="00B42FAE" w:rsidRDefault="00B42FAE" w:rsidP="00BF365B">
      <w:pPr>
        <w:rPr>
          <w:sz w:val="10"/>
          <w:szCs w:val="10"/>
        </w:rPr>
      </w:pPr>
    </w:p>
    <w:p w14:paraId="0B7152C5" w14:textId="77777777" w:rsidR="00B42FAE" w:rsidRDefault="00B42FAE" w:rsidP="00BF365B">
      <w:pPr>
        <w:rPr>
          <w:sz w:val="10"/>
          <w:szCs w:val="10"/>
        </w:rPr>
      </w:pPr>
    </w:p>
    <w:p w14:paraId="158111A8" w14:textId="77777777" w:rsidR="00B42FAE" w:rsidRDefault="00B42FAE" w:rsidP="00BF365B">
      <w:pPr>
        <w:rPr>
          <w:sz w:val="10"/>
          <w:szCs w:val="10"/>
        </w:rPr>
      </w:pPr>
    </w:p>
    <w:p w14:paraId="138F1574" w14:textId="77777777" w:rsidR="00B42FAE" w:rsidRDefault="00B42FAE" w:rsidP="00BF365B">
      <w:pPr>
        <w:rPr>
          <w:sz w:val="10"/>
          <w:szCs w:val="10"/>
        </w:rPr>
      </w:pPr>
    </w:p>
    <w:p w14:paraId="7336B830" w14:textId="77777777" w:rsidR="00B42FAE" w:rsidRDefault="00B42FAE" w:rsidP="00BF365B">
      <w:pPr>
        <w:rPr>
          <w:sz w:val="10"/>
          <w:szCs w:val="10"/>
        </w:rPr>
      </w:pPr>
    </w:p>
    <w:p w14:paraId="1544FA5B" w14:textId="77777777" w:rsidR="00B42FAE" w:rsidRDefault="00B42FAE" w:rsidP="00BF365B">
      <w:pPr>
        <w:rPr>
          <w:sz w:val="10"/>
          <w:szCs w:val="10"/>
        </w:rPr>
      </w:pPr>
    </w:p>
    <w:p w14:paraId="124544B6" w14:textId="77777777" w:rsidR="00B42FAE" w:rsidRDefault="00B42FAE" w:rsidP="00BF365B">
      <w:pPr>
        <w:rPr>
          <w:sz w:val="10"/>
          <w:szCs w:val="10"/>
        </w:rPr>
      </w:pPr>
    </w:p>
    <w:p w14:paraId="0669B0D2" w14:textId="77777777" w:rsidR="00B42FAE" w:rsidRDefault="00B42FAE" w:rsidP="00BF365B">
      <w:pPr>
        <w:rPr>
          <w:sz w:val="10"/>
          <w:szCs w:val="10"/>
        </w:rPr>
      </w:pPr>
    </w:p>
    <w:p w14:paraId="1FB10C55" w14:textId="77777777" w:rsidR="00B42FAE" w:rsidRDefault="00B42FAE" w:rsidP="00BF365B">
      <w:pPr>
        <w:rPr>
          <w:sz w:val="10"/>
          <w:szCs w:val="10"/>
        </w:rPr>
      </w:pPr>
    </w:p>
    <w:p w14:paraId="6632DA84" w14:textId="77777777" w:rsidR="00B42FAE" w:rsidRDefault="00B42FAE" w:rsidP="00BF365B">
      <w:pPr>
        <w:rPr>
          <w:sz w:val="10"/>
          <w:szCs w:val="10"/>
        </w:rPr>
      </w:pPr>
    </w:p>
    <w:p w14:paraId="06F190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318E85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535574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A61821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E84C9C8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42843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D6D7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1F82D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EB64C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25226737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3DC1B2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73C7A7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32246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6CAB7E1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A108602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6F1ABC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058D6B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317B3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4503C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E89DB9D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DE780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8AF969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330BD8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FE2BC9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86954E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EA27B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102412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4FD8143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9BB189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9AA0FD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C2DDE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6B909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39E16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2BF51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0A472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6FB8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8CE3E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0F6E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FFD8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1606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1489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E1CC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AF875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FC46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3C4C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556C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4353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EDA9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924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62A3F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E7E7E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B948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18F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04B2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34A6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EAAF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C382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3826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A27D1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A7D4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9D77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0F8D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B17A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5F0C52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73FDE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E0D7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BE9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B02F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A21E1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C879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3A3E6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0C7505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960F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821DF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8B6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CBE91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5D6A3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75295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77F77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C5D5D1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4C9BC95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A548F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222A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ED39A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6DD28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355B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2C0730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C0AC89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BEF1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C4093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686C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2958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0575FB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FF3DEA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9B1F5C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2E9A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F762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9089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E925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F9C3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FF278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19D17A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21E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71D4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EF52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4F4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22796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9D8A22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6D18B8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E3BB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907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82A6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375E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07F0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A98D38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3F73A0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7A1E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0016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7787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9AAD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1B64B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89D35B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22299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4576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8365E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8CE30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1E29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FEC9F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F4C3D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70AABE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71CD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BD564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47908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234C0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CC0C9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870BC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97688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9265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4BD0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77E2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4C3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E63A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45A67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FDFD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FDD7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531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BFB5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912A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0D0A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4DBB6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4C7C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4E96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E40C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C9D1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734A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F7B0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0712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1AD13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D99F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C7B3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2C1E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8B06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7A25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6D7FC3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565F8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9C91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96BB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98F4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EA17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9504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A277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6F4181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D4DB8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A22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DA7B9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68037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FEA754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7B0B4B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C92E2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7FD71E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1087B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D73AE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9F6B3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47BE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37341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610DA3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107B9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62E7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68BA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9EC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408E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B6FC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9222E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9182C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5392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324E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E95B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6E1D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6C30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68169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5285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D5DB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405E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632A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6702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E857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5B95A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370D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20CE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9EB6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C586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BF78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813F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BDEB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8A1F9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EA7C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A8F8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51F9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D8BE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1215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F320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0E3ED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88DE2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62B90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506D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899C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23AB9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F5E273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3E66B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FF63E5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C23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B01B4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B85A0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07BF8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FF9E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DFA59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135D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F3B6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9BE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AAD1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3B02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CDD1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601A5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E0425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5DA4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8811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21E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CC5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52F3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17C26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9DFB38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F825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C954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AA75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6A96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120A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D470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88C5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0403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F93C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87F6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04A0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D0B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40E4B7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FF6EA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44E7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670E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9330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AD9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315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3DD7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372FD6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D6F8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A718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0A56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6734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956E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77708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792D7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5D10FA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05378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D52F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33BC3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6D090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54FC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C526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25BF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12B53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62CC4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86F9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2C6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FBE6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EC5C29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6933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F828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299C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6726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3680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F2E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A3AFD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C5CE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69C5D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BDCF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CC57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22C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8E2E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5DA50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9DF1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4D25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9A28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1BBD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4F20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97D8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30B4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90B4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A6AF8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C8AB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6E52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5561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7BCB3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5424116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9C7B03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CC1571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038323B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6EBBF8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D204DF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B5B594B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A7D48F2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3643651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684A96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A6498EE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04BD69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8749A40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C4E6DF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7DD0846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5934F15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F4D9072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DAB71F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5407ABC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5B13BE3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B53592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78FA693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CF62FD7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B962E2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B75B9A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E611970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E198D45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54D50A9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21C068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83396E1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E2FF8C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168B0B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851699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AF7964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2F82F2CB" w14:textId="77777777" w:rsidR="00BF365B" w:rsidRDefault="00BF365B" w:rsidP="00BF365B">
      <w:pPr>
        <w:rPr>
          <w:sz w:val="10"/>
          <w:szCs w:val="10"/>
        </w:rPr>
      </w:pPr>
    </w:p>
    <w:p w14:paraId="4DA90F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9B5617" w:rsidRPr="00C87BED" w14:paraId="586E221C" w14:textId="77777777" w:rsidTr="000D48A4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FC4EF7" w14:textId="77777777" w:rsidR="009B5617" w:rsidRPr="00F361D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7FAD4435" w14:textId="77777777" w:rsidTr="000D48A4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1F77D9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64573F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7F4E36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BE821E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36A05F8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573D903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594F7B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54B2A95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586E1C3C" w14:textId="77777777" w:rsidTr="000D48A4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1E9A4B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11FE71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75B3507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10E30A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D868E9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3E1D4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0F569A8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1E3357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486CB2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2B93F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AD2657E" w14:textId="77777777" w:rsidTr="000D48A4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3D87FD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496CA7A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7E294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A730DD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E769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672642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48C56F5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6F0DA15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0EB32B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A06781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539044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24FD47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33B0D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913A2B7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55F6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9F002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AA23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971E64A" w14:textId="77777777" w:rsidTr="000D48A4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154BF5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70FD491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55A7AF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B2D44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ACC79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A4C79D1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19C771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A911E12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C3B70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F4F488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9E631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6E59485" w14:textId="77777777" w:rsidTr="000D48A4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2EA288E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22C3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CAFFF6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589253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66320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994DF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5000DF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3E618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311F56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8BFA2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8E18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C0710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BBE3FE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265CB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BECED7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11CE19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1C4D34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CA9F9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59BD6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C2CAF6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F13D5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CA59A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DEB7B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3B6D2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D66FE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90578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B732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FD31C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6A6E6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19AB6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D237D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3D76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5BE7D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D9A68E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D756B3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25E4F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CD028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E72DD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D581E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E5E9C9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46C6E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4A0BC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B3769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7F6917" w14:textId="77777777" w:rsidR="009B5617" w:rsidRDefault="009B561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bidi="ar-SA"/>
        </w:rPr>
      </w:pPr>
    </w:p>
    <w:p w14:paraId="69FE5469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CF92BAA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311E0D89" w14:textId="77777777" w:rsidR="00B42FAE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22B250EF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FA033B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5ACCB1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6B8F7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6BE16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7C708C11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D79C9F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A03CC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548FC5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C058DD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C2045A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D1D06D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9D150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3D08C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686CCE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418A1D9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4BA5E9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CCA93D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296EE5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34302E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CD4578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92FACF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50C4DF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639BA1A5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005F1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F1C00E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05A72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8E9A1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5F7DF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3FFF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3E49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2C43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951B7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4B37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ADC3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28A9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F584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DC0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E44B7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1C67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B8D2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7E0A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77F6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3A88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D5A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B119F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E2F28D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3F4E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B712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585C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DB86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B332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703D16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3E391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2083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4F06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C0B7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4105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B67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D44A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5DC4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6135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3D7E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271C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7272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96D0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0758F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B4CD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EB0C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E5900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771A7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3457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91F26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07206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ED01C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66A076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CAB11FF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9DE4F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08FA4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1A581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573AE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681AD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67224D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3FD4D9C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9748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BC36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149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EB5D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CC40B2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DB3E5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7F46AD2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B2EF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A85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3D83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E413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EBF537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7ED470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CA289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82F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CDE0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2930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303D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FB13F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CF1B10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22421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4E95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B7B5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C898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A1A9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3A7E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43A522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C6FB24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177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9E41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4A8F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681D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E45E4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B11040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6D52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98B9A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BB29E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E70C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85264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F0F55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02979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57EAA7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5D6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62E11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744D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8CA61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70599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DE583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001B0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1A16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E63A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56A0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634D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B0A6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9998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EA677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8FBF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B492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62A3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1759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BE8F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C264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8379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5E3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8FFD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0EE1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E112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9B16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13BF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93D1E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E7C9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3B83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2A51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7580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E86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41CE3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B5C01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96C4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F14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6889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6475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04E7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AA893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39084C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A4258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E4166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DF4B4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BA79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DFED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070B8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5E777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41904F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EDF5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84DB9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8CCD1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49CFF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EFA7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07EF9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52B9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B378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16A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2C70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DEC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17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113A1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7F6A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2725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D837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D76E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A940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0C39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9713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EE8A6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406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1D77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2FA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C5AF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E022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935B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D2434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6C69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08EC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5E28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3EF1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C61E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071C1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2B99A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3B31B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31CF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EFFD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E708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34FE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A401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CCEB81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1781F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866A5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4E316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6D70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2D677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03881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E5074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B54524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CE47B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45B24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78869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39D8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13FC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48AD0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89C1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DF02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6B9E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B15A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E352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E21B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F2BFE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2271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72EA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91A4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510D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7DE1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4954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41147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BE10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9313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5518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A043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445E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D85B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5CF42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BA402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3B80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ABED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B3E6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A801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4418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C265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0F9F8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673D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B055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C0D0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0DA1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F270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FCF4A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4CE7F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0F023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78912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0858A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E2623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3B53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03844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143C73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03EB3E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08818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00EBB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3A3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413BF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A272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28CDD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F5DC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F1CC6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01A6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5EE0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D5F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8C4B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9115D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6DF5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757F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A653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D223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9819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1F79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03BA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FF2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A0B96B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A241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C416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AD12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9CE4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E5D77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1EB1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38116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5B04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C1FB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D4C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FE03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56633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890A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B57BD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196B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490A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13CD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D0A4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E0D0BB2" w14:textId="3B4715DA" w:rsidR="006F1797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8D849E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C9809B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FB9B9C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318CA4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914EE7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30D41E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EA6A36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9D831EA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5FFA30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B1DB57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DC71DA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AC9428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60AB5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3D446C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1ACF1B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2C147F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BF2330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59BA59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F2DB30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73B085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EBAB1F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B492BF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1286C2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CA3B0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7478F73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F571E0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28821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91343A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31770C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54D651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52C206A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8E43C0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6E0ABB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4297CE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A889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AC0EA5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5EA2AB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FDCAF9C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1C3A9ACA" w14:textId="77777777" w:rsidR="00BF365B" w:rsidRDefault="00BF365B" w:rsidP="00BF365B">
      <w:pPr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9B5617" w:rsidRPr="00C87BED" w14:paraId="55918B73" w14:textId="77777777" w:rsidTr="000D48A4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EF68BB" w14:textId="77777777" w:rsidR="009B5617" w:rsidRPr="00F361D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25F1BC05" w14:textId="77777777" w:rsidTr="000D48A4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9F997C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4D01AAA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9BC5D1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900EFDE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FEE4B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149A7012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CA1F9C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C2B5891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3AC96522" w14:textId="77777777" w:rsidTr="000D48A4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5C6E3B5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A1A7310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3BD249F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32D2AF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ACE9783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398FD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A50C1D7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72923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045DF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9233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27E8894" w14:textId="77777777" w:rsidTr="000D48A4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297202F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ABA6943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C6526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F7F08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78709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F3AA18C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4A692A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B12A1A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7A909F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F0903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D86F8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9E2F478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754511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8B812BC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B38A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CD2A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E34BE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CB53C86" w14:textId="77777777" w:rsidTr="000D48A4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2C9717F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513B6B5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054FF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7DF344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8E538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84456EA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FDFB91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4CCB472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2C3354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838D4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371C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0423296" w14:textId="77777777" w:rsidTr="000D48A4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0C70C4C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F2FAFC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3773BE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F50FF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6DE7A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5C5D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0CA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0C70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539A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6162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131E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75A4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37AE4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251A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8127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CF601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A730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F0CB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AB7A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90482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2DC4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C83C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C164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47C7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AD45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3FB8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98D4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2EE1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AAF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8D9E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0F13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5A86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D97B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5E2F3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4562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E205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054F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D187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47A1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0E7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B3FF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656FA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7892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9889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618139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4B4B636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9B5617" w:rsidRPr="00A71226" w14:paraId="1F9182C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66BB09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224C85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DE54B8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64FED8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B5617" w:rsidRPr="00A71226" w14:paraId="1225F29C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53E69D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9C2DD58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B2374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700B055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0799687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390973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067246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5AB7F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250D5C7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7169F260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4D910CE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668947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6AD257C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B83E4D4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0DEE909B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42E39E4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6FA06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B5617" w:rsidRPr="00C87BED" w14:paraId="702A58F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842DF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1E4DF9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4632C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BC058D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D1D25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2438A5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41F4F1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C676C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A3AEE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79D6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2776C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538B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5D9EB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9DE0D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053FA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C7D41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2037D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0B29D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51FFA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CA0A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087A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F93A4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C58AE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6FA7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79A79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1E96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83A6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91847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9C7A5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25D83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E5637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26AF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2C07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3727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F3D88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16D6B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16282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0FE3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8EAC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72F9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B87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EC58C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8C715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237C6B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0CFB9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C16792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531DA8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4994A5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7C557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D33E1D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8889757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B22CE2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14C91ED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1871B6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733CE6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8253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7C0DE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E9CAB4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A6AD49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6B3BA9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DCBE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27B80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0A2E4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9EAE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E8F7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B6477A6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84EEA80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87307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5B9B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6770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F54DE8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87295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6D72E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DEC95C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DFB16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A5945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37770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DD7F8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CDF53F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E2A8F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879BC8A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42D0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4C4ED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789D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332A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E374AD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EA4D7E9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4FBF3C9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C466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A3A9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B13FD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EB195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B9EF6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A3ECAB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F463B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BA2400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A7EBFE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B9400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7D82F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D71FB7F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5531EB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B68EDB9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37494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A7282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60A9C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27982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A056EA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81D2F9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C9F34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876F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D635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C5835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C3E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0F402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A53E45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B7DE1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00C9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7F0C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839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984D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349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186BB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6C858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4A3E7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4A3EB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546E7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1D798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CB3A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3CF09E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C5FA5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22BB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6D84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52DB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368A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733B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EFCE4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BCBB96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B7558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C9C15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0AFCF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98AD0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3309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30B914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6D6D6C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AFB10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CC22C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02952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C46F16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8A87E8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5CAF74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DD066FE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F0C0C31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C3CB6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03417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97E8EC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73998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98A3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E85C43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7D9F83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D1EF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7989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AE0D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3BCE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71318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5D36D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51FF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68F49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7D24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F680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9C8C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BE91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D0B73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B24080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55B20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B0E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8391A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779B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9624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88F8D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B66217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1FA4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E6942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CE131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BFA7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7AAEC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A28EA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46F542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3BB06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EC426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BD40F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7216C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DFA77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109C5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B75CF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B77A25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79AC4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7783D7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ADA30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F7EDD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14AE47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EF25E2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3132795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0E24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4B2E85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E87BA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1CE83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804F5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BFA4B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BDFE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B399A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FB3E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9DE60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8F52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5BA5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558C9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38AA84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F252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5052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76CF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08178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7B46D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3C8E85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3C933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E94BE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118DF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1488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C740A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08EF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AE16E0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86718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BD2D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7A933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6EF2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51A8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C093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6A18A4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47372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1BE0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857E4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4ADC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EB08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AC00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1053B9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4221C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A15B4C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C594C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FE895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8AD740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149A32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EB876C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0CB74E1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84FCCF4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7698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8B84FD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1DB90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F48E3D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A5A213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76819C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B23EB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1C94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73F81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0086E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4541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F7AB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8B3263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B2E8E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D9CA89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DFBE9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2721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4036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86493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B88D24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CDA2B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E6EEE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684A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027CE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7EF2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329B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2D416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F75AB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E5EDF9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B3780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112B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AC1D4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ED25E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05BE1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773CD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267163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CD43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5822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7F6E8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C039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3BF2976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68C6CB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70BC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F6C1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7A9D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EF9FA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CBB5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F49F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8A8B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1BB8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BD0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F7B1D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6FB4C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76AD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F1A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2BCD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6D71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B4B59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A771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B6F0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3969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8717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9BDC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6A54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40AB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FB52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A71C6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F9DB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6506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AD8A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A96A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661A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2277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51CE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61EE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13E7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A2F5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B4F2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B7E0F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D621888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09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3058E824" w14:textId="77777777" w:rsidTr="00016D69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54193C" w14:textId="77777777" w:rsidR="006F1797" w:rsidRPr="00F361D6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539726BF" w14:textId="77777777" w:rsidTr="00016D6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CE82A5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676DE6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93F669F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0509AA3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490D86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0988AE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156AC8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BAE2A3D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4C4218A" w14:textId="77777777" w:rsidTr="00016D6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8B65D41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72467B9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AABE745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FD40B58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2D10A56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475444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278AA32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A25EC7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ECB8A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75372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FEEFE1D" w14:textId="77777777" w:rsidTr="00016D6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86702B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889DCD1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BE9046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55BED3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A931F8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55862F2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9784A9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5C93756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5CC67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936B67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03015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C9AA9F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AD891B0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59FA7B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EB301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0A1331C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326E9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2EBCCCF" w14:textId="77777777" w:rsidTr="00016D6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A335D5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754FC54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261008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E5EF97C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96093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FA20FE3" w14:textId="77777777" w:rsidTr="00016D6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B1CEE87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FF775E7" w14:textId="0683964E" w:rsidR="006F1797" w:rsidRPr="00C87BED" w:rsidRDefault="0052648B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372F5F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C53A0E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51C93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A30851D" w14:textId="77777777" w:rsidTr="00016D6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7485280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C91ECF1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53B978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500D813" w14:textId="77777777" w:rsidR="00BF365B" w:rsidRDefault="00BF365B" w:rsidP="00BF365B">
      <w:pPr>
        <w:rPr>
          <w:sz w:val="10"/>
          <w:szCs w:val="10"/>
        </w:rPr>
      </w:pPr>
    </w:p>
    <w:p w14:paraId="3C6E3F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7B49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BB4E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B408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C311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7B3C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BF1F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2367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4F8A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8571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5CDB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514E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35A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DEAC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8C09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50D1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90D0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A617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E2F5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E302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F415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E293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504A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3EBA5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809E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5D26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A3EF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1BC5B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C45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91E8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90C0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40631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555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5A40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6AD3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4119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117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A0EA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5B2E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1A9C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E5874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E28D606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FA768E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46FBBF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9B5617" w:rsidRPr="00A71226" w14:paraId="46D8D79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FF928DC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A14F20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6531E0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374182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B5617" w:rsidRPr="00A71226" w14:paraId="40D4129A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7D49581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17825D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4FA65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FADCC5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984544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4A3318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B068FB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1B8239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03A8A2F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327AE64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2DA7C8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2E7438C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D170DCD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879574D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216F91E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65FCD10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44ABE7F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B5617" w:rsidRPr="00C87BED" w14:paraId="1CA301B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FE01678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2CABEA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01DED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CDEE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3C4C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4538C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432D1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B7A67C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8491F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E12A3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E611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80988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67A0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86F53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6D63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ECB9A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9B0C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3BFD6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75C71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29EE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7617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07C6B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8DFF9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93D7A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C5865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BFEC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D782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C3790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E8819E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5FDA0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3D61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CE21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E451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1FEFD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41B9F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FD4F3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56F00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4374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E45C5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B6A80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59FB0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FF07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D3BA1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79B9A6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7805CA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26E71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1F9436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29CE2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BC48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6A8E5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BA463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C241CE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0765018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EB71B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475B6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2EF90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B93E2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39973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9E259A5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B95ECD4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AB4B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7650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E7F27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4D3FE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F08F4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E1CC1F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6077A8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DB63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7CEB7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622F6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C1C0A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6C1FF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595DC0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127D27D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C2D13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FE1E41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F8BC9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6701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73601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B84C3C0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56789C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5DED0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5B4F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07D9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3F01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82E149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DE36888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82E009F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DABE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BB222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1A8C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95DC3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19B9A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AD943F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C123E4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2EB8C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16B5DC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EFA417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AE2A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FED92E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7F6E36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8B3CCB4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4C113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E0FFD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8A305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E6E6B6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1A2AE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021D3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29625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AF575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B658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5B0F6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6BCC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900BC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9D1B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BAA98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06F22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84353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F9FBD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3F02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4E01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C37C2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45B11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860B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93AC7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4B41F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2E95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2BD6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E16A5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7E7973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0611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E334C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6CD4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2A3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F877B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C4B1D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D3C05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86FA1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3408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3A34F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0FA73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8F235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700E90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8B350E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349EF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7C24D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41B92C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0DBC5E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A43D2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9A9BB0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F7A9B2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03605E1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8C58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A1C2B8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5BF4E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72EEC2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276DB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3D66A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78234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EE35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8E3A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6F44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A535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063C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F8139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988D0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6831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360B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6761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087DA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C8416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2C7CE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922D6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E5C05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1061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87EF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F21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515B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D0D686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C04E6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8CD73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29B80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864E1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6ECF3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0BC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D1D20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6BC07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C274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F3E81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1A9B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DDE0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F2727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F6E855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17BA5E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F99697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B6FB1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6EC04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77497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EF6718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485B2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FD212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2EDE63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BA632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1DC48D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AE41C1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16045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3B1EFC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0B9DE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DE4B1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F3E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D9E5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56F65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352C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F4C8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31D87C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8A89D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D734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F5D2D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A620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4BEA5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6ADFE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9BEE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EDA5D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011C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B5E96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C7AB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10BE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6D9FE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5AC937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1E798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29A8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29A3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6D962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2749A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41C8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64D44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A165D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CCB26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44C2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4ADD0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EDD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54E7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A9FAE0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D4D39A2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6A8E1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DE04A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B65F2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1BDF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569103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50F80B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E4F8A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D24B10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3A9465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FD6D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6729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ACFE8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AE84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B24FE7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CAA6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F6566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15D00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D9DA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902D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1FE1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B4168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41C72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7832E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92B8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BDD4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7B16B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23109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4FC8B7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5A52B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F2375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57970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4A177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7369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AA013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81A1E1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8040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E3E403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532FC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05691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9D78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2EAFC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6046E6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0126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01DCEC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2DD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585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F81DB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99E57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BB8BD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420B8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C055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26F5B3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710"/>
      </w:tblGrid>
      <w:tr w:rsidR="006F1797" w:rsidRPr="00C87BED" w14:paraId="1492DDDC" w14:textId="77777777" w:rsidTr="00016D69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0B10DF" w14:textId="77777777" w:rsidR="006F1797" w:rsidRPr="00F361D6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0A8964F7" w14:textId="77777777" w:rsidTr="00016D6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5F6C9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9E95E9D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DF8A3F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2C76B3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696FD3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2F3F71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45B6742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194F50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C2029ED" w14:textId="77777777" w:rsidTr="00016D6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F3138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F40D392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5016459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173A22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D281B6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F543B1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4328D08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2593A6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423759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62DD5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73A7F5A" w14:textId="77777777" w:rsidTr="00016D6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C70FE9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BBA53F5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633B0A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80CB78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EAA7F8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862AB81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A348A9E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CB6B0F4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7AF6D8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009118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6F176A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D019310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C5A59D6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1356F30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9F7556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0956AB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2C2E86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5DE453F" w14:textId="77777777" w:rsidTr="00016D6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73921F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CB989C6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4E75AF4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A991D4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060AE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01E55A1" w14:textId="77777777" w:rsidTr="00016D6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B13543C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F934D2D" w14:textId="5EE4163F" w:rsidR="006F1797" w:rsidRPr="00C87BED" w:rsidRDefault="0052648B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10486D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75B601F4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75E6A6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B8654" w14:textId="77777777" w:rsidTr="00016D6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6C7EDD7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EFBF73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348F0D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1AB056F" w14:textId="77777777" w:rsidR="00BF365B" w:rsidRDefault="00BF365B" w:rsidP="00BF365B">
      <w:pPr>
        <w:rPr>
          <w:sz w:val="10"/>
          <w:szCs w:val="10"/>
        </w:rPr>
      </w:pPr>
    </w:p>
    <w:p w14:paraId="38FC35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9CBE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506F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CE8D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115B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EBA67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5D80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1904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C113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1E8B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EBF1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93D7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CEB2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9278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18C7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A5080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3225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D661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54C0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6603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9245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A80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1B3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62BF9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5D48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A0AF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8BBA3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403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C013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C349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EF4F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D3CF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D4A4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B9A5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1C03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B26F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60C4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614A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849A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232F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EC32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B75075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3A7F491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D5E359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A468DB1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AE595A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A6B9C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319FF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D1D78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6BDDBE0B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B6A0D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C45F57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2E5712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67339A9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BFA65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05D5CF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C4C8F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5DDBEF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BCB288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0EAF0E4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D09C7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20F4D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1A6AB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07E0FE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F350E0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168C93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BFCEBB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36B63D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2843E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3C0DB8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8B31D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A9074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C2E3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99359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D67C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7575C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E164E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E9B8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5ECA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80AC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567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41DA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3EA01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33F6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487A1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3EF6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7699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F160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1C71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E771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919F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9459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4D14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90BF7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1B80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159A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9E06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0AED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44A9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2A40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693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55B1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847C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7B3F5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5B32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66392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AC70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529F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CFEE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08CB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FA4C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73A822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A9F71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1C3AE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09F7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729B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FB515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CF6E237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D4DB72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9775DC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3549D1D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1C3F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CB1B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8F5DC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B2030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906EA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6511B4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08FDDE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4033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0DD7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A12A8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E8F1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B1EA64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F102B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00D88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7E9A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E84E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286C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DE2A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B2446F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1DE4E7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874B5B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6C3E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99DE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0516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3DC1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51195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9C489B8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E40C9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C3F8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1802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20D7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FDD7E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4CF3F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4585E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2DE4D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B055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CF1F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03AE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4D12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40B7F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2DBBCD3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8BC1D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3B661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6CCA4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D266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9B816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9BA51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DDBE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4D4554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0D760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AB54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D77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3565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091BA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E7BFFD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18724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E557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4963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7018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682F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A95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C80F8A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136C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3F9C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5DEE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9A55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D712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ED2A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21957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CFF7D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6386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1AEB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D9D4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B2EC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2B03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4A1E28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6EEA0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1561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406F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905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2EC0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89197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EC36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7C7D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E6BE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181D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355A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E60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6594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7600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1FDEAD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52670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EB7B6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8E6BC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6D465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371D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4ECFC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0FF3E7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70C952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8C391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C1FB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E8A4D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092F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6810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E0C9F8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84E83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CE77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DEA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E6D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721E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1036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7C484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5093C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41E0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47E8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BA1A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9A2B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8A87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0078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EDE0C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D403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968E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F137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F47C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4C59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917F0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8063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83B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C9DA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DDF2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9F9F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C65A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B811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C41E9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D76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B798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5492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A77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0B75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E7C6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979381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A6953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5C64E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B86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76F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5FE75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6A7A7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B6CBB4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2B1A2D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C1D6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E4ABF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4B1D2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4EFAA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95F8B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9014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E7ECA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6EDE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52C7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B974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356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C967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07C319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79BC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5162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3984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A895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8898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6129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DB7F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8679A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F56C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62C2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C524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14EC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B954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5A8521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C56A8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9563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0BED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593DA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2516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EE9A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EFFD0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62498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AB55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F23B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D755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F6D3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1440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2B583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3CA01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7B037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E454D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3A8BB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B3921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9CED0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88A0D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E37F6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59C962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339EF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A3E3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A6D8F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8173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DACA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96608B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8E23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BE496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5F2E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8CF4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8BB2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4CC6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DC940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690D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B2F2A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7E0B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8B09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031B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5AD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62E329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27B5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063F0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0A11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5BDD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418A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693B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8461F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56DB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32ED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CEF3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720C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5FAF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E984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11250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AF60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A17EB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C289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1D6D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0B80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4EE0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AE899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4A58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2777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3249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2EF6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BE14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271A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1F1A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438A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2332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5EA2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8BFB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2A648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5E99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3B7D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450C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0297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75B5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D16D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5E47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EDDA9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E72E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EA94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4B2A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BC75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E981E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28E9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9401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FF69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8521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58AE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19E5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85D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99EE5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5856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067A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9712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B98E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C6CF66A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5B35280F" w14:textId="77777777" w:rsidTr="007D51DA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363FAA" w14:textId="77777777" w:rsidR="006F1797" w:rsidRPr="00F361D6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D8D4B0B" w14:textId="77777777" w:rsidTr="007D51DA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14EB658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3B62136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250D40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17A3B05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3728C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4250F39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C5D3F3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C60EDBD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2BEA395" w14:textId="77777777" w:rsidTr="007D51DA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84C79A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0EA3A48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4CAC61C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21ECD81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C26055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6965D2D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1815D37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AE1E6F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7665F5C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6506C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9FD017" w14:textId="77777777" w:rsidTr="007D51DA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F6548C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3167D7E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0D8FD3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F7670B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CFA2A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93E4E54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FEB9BB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927F753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48146D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1447B4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3B33C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28F601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4FE213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1A0F2F5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69564BD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46884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E772B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50AEFE6" w14:textId="77777777" w:rsidTr="007D51DA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725330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4EE3594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8A19C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A0BA4C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BE77E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0D7B19" w14:textId="77777777" w:rsidTr="007D51DA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FA2249E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63A7FA" w14:textId="2CB57857" w:rsidR="006F1797" w:rsidRPr="00C87BED" w:rsidRDefault="0052648B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C2FEED8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55EACA2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5B2E5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2F6BA53" w14:textId="77777777" w:rsidTr="007D51DA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4385076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F73ABA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8D68B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78E7684" w14:textId="77777777" w:rsidR="00BF365B" w:rsidRDefault="00BF365B" w:rsidP="00BF365B">
      <w:pPr>
        <w:rPr>
          <w:sz w:val="10"/>
          <w:szCs w:val="10"/>
        </w:rPr>
      </w:pPr>
    </w:p>
    <w:p w14:paraId="3F6589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5CEF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BF1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5D5D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CA85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7A9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A6C7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38CA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D002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03C4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A75B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7F19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F67B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EE37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E51E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CDEB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E1E9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B84E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B31B4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2B78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BD4EF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8BDA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3C3A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98173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BE93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3FF4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9696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28CE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906E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F09FB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2BA3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26307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1E73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3116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2EEB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0B1A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FAFF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16EA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A1E2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37E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3FC2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C0EAD74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A213679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B48F149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45527E9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5D6BE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00D2A8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9E6626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C1A7F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204C62CD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E9018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2ECFA8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854D0E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8DE49E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2C576D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C6DB74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81C109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B4E10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12A56B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5AC5A92F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D77032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9C1B1B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CC51B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76799D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C85CE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44D3F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287474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62CF9D5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BF853BA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0B0F6B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FF687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FB367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09A6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F2CC7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3F46B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A0BB8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D358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F582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9C6E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4129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DCAC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C24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83DA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A6FDD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64A4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123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A090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D8E9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77F1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80C1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6348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DF7B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80BE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06C2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57C6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54E9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2DAC0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A3B8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1AB9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5229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1EF0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0950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65F3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FF6D0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2E78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C6BB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1CE8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0C67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E96A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B38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F0837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AB303A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0A111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E2201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9A08A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EF6EB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EC0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92B5E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F0D8E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8BEF4B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0BF94B5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0B8B7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95FAC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66E4C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0748E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5BDD9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15A239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A13E6D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8BC3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D93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BF45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EB3B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F915F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E51C47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1EB3A2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2224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EFC4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63C6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C58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0961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0CC087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E6E4486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47D3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9604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4964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96DF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E9BB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EE5E5F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4B31FC7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D6C4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4B85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5F1E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17C4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D8A25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3C4E84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40EAB7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D450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2392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C4CC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D88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87503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3D82F6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79E8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6C34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D2DFE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884C3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3F88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3A7E2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C152F8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3CE286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6F21F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1C100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4E494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A5E5B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0EEB8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79454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05536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5DCF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EB01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A1BB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AFDE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3F1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0B543A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E63E2D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029D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5411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23B8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7089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5FBB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9AA82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F21C4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3328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A6BC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94A5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9C4E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7871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0C8F4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E32EEF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053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BC7D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2D21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7096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5230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DE22D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E10F8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1D70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6663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0961E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FC72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1D253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3F5F6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0EC9C7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03AE7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EBCFB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30A9F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993A8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0BD29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9F3BF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09B51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57624E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07286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48DEC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C912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3D7C2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74B52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B1911B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CD317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EFE3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FC1D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06C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DE1A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9ACF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128FC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CA5E5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932C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2935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ED58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608F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61CD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54D52E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222ECE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E766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5EF3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A019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0828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0588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AC589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71DF6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934A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AF4D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46BA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6070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CC25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F593B6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34884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5D32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78C4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0652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8D99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342A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0F7EC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D49B47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F9D1A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083E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C58EF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AE7E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B523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9E896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B802B5B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6F0C145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D74C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3C17B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0AEB2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90211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F569B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C0DC4D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0AC4B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2930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3FAC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C7F0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6708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AE0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EB87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46627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3B9B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CAB4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43B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E123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15C9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9AEA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B7452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E4B9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BB45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5C8C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8CCB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72FE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0081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28638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7E22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EF42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CE30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6258E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D420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84D6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66EF6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FB6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5944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9F46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69E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C423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98EB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223C06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09A47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9A975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1D99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BA146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50FFE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6DEC3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2815F0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8285E8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FBFFF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3AB0F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46DF1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8E875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8DFA2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825A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0B3CE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2CB5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38D6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B76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1A41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6032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F31092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118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86568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77CF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6BB4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FF3C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BEB4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813C3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38D1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9BA5A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3E8A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5981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DA64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AB2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EF19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EF03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A6B43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18DD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50560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41AB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4E1E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35A58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B6A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76678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2573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D7CF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43D1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C679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7339932" w14:textId="06B14FA4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3A30A9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ECD2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419D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506E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A4B1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3C5A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73FF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105A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D76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59BE6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D3C2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D6B8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DE5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0CDF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F5FD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FBAF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67E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E1CD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8FCA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6194B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932B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F644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A704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74F8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7A92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5C3F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FF6E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3FE4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2034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9018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1609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6B2D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BAE1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6DA87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E496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7637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2BE3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56E270" w14:textId="6FAF6FEB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7C9B5FE6" w14:textId="77777777" w:rsidTr="007D51DA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39A5D2" w14:textId="77777777" w:rsidR="006F1797" w:rsidRPr="00F361D6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D41C740" w14:textId="77777777" w:rsidTr="007D51DA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BAE8FF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08974F2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45860E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2D8B2510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E199CC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7A10A9C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20EDF9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2562120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7011340" w14:textId="77777777" w:rsidTr="007D51DA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F85E18E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2ACF71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B64E722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903EF53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6767CC0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4C5EC3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FDC1084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728234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F9CE3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6A1A0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4B2481" w14:textId="77777777" w:rsidTr="007D51DA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9CC0A5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A974D31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978FCB5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183968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0328CA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3969611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3C46565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72A956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9D7135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0D0AC8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6353E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3E91746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07D926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F2271E1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7778DD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08A624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E91575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09384EC" w14:textId="77777777" w:rsidTr="007D51DA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2EB63E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B122BE3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2A6241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0839B2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29A329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AD99CB" w14:textId="77777777" w:rsidTr="007D51DA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665F492C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086FC11" w14:textId="15703809" w:rsidR="006F1797" w:rsidRPr="00C87BED" w:rsidRDefault="0052648B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581054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1B413E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6BD3E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EFDCF9" w14:textId="77777777" w:rsidTr="007D51DA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9F1B5CC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8D81DA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5F6D254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2D94E94" w14:textId="77777777" w:rsidR="00BF365B" w:rsidRDefault="00BF365B" w:rsidP="00BF365B">
      <w:pPr>
        <w:rPr>
          <w:sz w:val="10"/>
          <w:szCs w:val="10"/>
        </w:rPr>
      </w:pPr>
    </w:p>
    <w:p w14:paraId="15A87A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6023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4E88E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E69E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63D7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4B6D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A53A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C0AD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D322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E74C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67EC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E647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5E39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E01B1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7B7E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B74D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177B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E12F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F2CF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F917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7CD3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C242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81F8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325E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9D3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24C8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29CB7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6ECA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4A354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EBD0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A4A6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4D6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2BF9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1415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8EF5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7FDA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F605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3EF9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F9DE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E3AE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ACB9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3EEAAD1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4BFF8AA6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2576D1B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160D805D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65755F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547FAD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B2D23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381F1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3918A521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021C7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F09FEC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800F6E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4DCC17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F67ED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26C058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1D9BB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EC46E6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268C9F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535583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183B6D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09ED0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8D73C1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4288705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1D0B27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E5A7AE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029F8A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413824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A851FC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01FDB5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2DB9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221D1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5D3C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1F572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02A5BE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D0FCE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7AD3B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17C9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906C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A212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AACE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CD30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BC42E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8393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BB783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3740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BA22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D955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A1A8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29D9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2A92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5B6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36B9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6F23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A540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9FAF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1E39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85CF0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6544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FBD2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BE3C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2653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6030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EEE3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8E0B1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4CC2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D380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FCD6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CB26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9BD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99E48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58D765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017D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4918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A41E9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DB6CC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C21B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6821C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5D4136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9B9E0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0AD546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A4D1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F296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573A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1991F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409970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7E5780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939C9F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057E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DA19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01DB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451A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6CA9C8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EF38BE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4A3A9C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B766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F2E1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CAF0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6F59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9C3AF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E3FD5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67B276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A3A6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2763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269F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D467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E9E2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F8EDAE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670296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F146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318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171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9AD4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EC56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AB1739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4ACDF0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F58B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FF2E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C957D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0B41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DE231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5B856F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BEE01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4BD60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024AB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9C4D2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EB8FD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D4BCC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9F639C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6132EC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F67D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349F4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724290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145F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34E3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611D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5AB6D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2652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3E32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2FC3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71CE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FB00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9047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A68E1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A6F1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91B5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E4AA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5DA5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927B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8833F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15061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97B0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6723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CBF2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2012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6E7B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5FF1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E3E319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025E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F607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9838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BBF14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948F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E82149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BD717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7B587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2824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3CE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21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AA0B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E24C9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F5C0A9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0E3B3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2034F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40CDD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C9F28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0F303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BA7814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A1E14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E4D1EA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9D40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ED2E1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B1C49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4762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8A681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744F1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9D77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05DF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4CB0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1A1A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898B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AE7E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61D22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BA4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1BFC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C197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EE95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E081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D60A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D1079C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C8B11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3F51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32A6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1DF1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CF3D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6B6B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30126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1C1AB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398F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33FA9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214F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EF95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4E12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2013A1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3DD34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E016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C92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AB7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A481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F938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D4616E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1D6E8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824F3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A033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8F3E9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0620E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C6AF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E322F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4E9C8B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C575F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D4C2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CA3C8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25837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D5413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75CA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03B030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C245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03BA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28C7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8A0D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2A9D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ECD8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B657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EF79C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20C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7380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219A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F4D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C691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CEE3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4B0F7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9D8A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C6AAB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A8FB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75CF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A4F1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B192CB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0222A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F8CF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3914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E4D3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A56F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B231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9FA64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D60E2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E8B5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8F3F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91BE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4EBD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C174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CDAB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5B9A4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DF694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7A3CB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1B748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F551E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7948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1B488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36883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A142CA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01BC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4A9D0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1A209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05B33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5D0D2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70221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B986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46436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9796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7BCE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9D9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03A2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CEB8B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D771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7211E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9DC5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9CE4D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045F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C9F5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6AA81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E909B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AD03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5E1A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1D11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2B6C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F37F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77ADB8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BF84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B4060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D3B6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FEA2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A9D6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A776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DF17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43C2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57B0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98CA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A70C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873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4C3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E61081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7F13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16066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FFE1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7F92E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33E2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765A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8797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8CF39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D030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E5A7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4F9A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F35B6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076F7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4B0B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0FC7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5DD8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466B6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9339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08C04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C5C7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91B2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9B3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B205D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97F9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552E5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E08A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1F5C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33CA3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E09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EBA7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9833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EA947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4F96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57B3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9778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F410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1E07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4FD0B0F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5B731EF2" w14:textId="77777777" w:rsidTr="008254B2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9E06AE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9D34A3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A770CA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42DE564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C63566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1FB5E81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65232C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A03448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A69888D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DA84CF4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758D245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5F91EC3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11E1EF7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B96DAF3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55A616F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E8B117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87469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1AC8239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20C9D5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8FD349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D7C68C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3B2176E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DE9D17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3D5E1C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D50417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AEB941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A9E3DB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A381212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239A62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8A84C8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B8BFA5C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4105AD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78AAA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F28044C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1A4655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F090638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84055E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72D5F2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A8573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B18797B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D39AD8C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8C3E12D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DA2450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53E000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94875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AB14045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4F946F8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A243F0E" w14:textId="5BEE90C0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B93E75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41D98C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E7A739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C12DCC5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CFB7DCA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715AFC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605802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9A5845A" w14:textId="77777777" w:rsidR="00BF365B" w:rsidRDefault="00BF365B" w:rsidP="00BF365B">
      <w:pPr>
        <w:rPr>
          <w:sz w:val="10"/>
          <w:szCs w:val="10"/>
        </w:rPr>
      </w:pPr>
    </w:p>
    <w:p w14:paraId="5DD376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6B10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591D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CB32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460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F69F0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3FBF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A1E0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FEA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76865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0C33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22D6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DA0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E94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1DC9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C7B9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2CA4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B3A3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88D4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3A6A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24FF4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6155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2576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4410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2859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0CC5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F1A7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A9F6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5031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9075A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FD58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46D2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0D20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9626F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61CC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098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230C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9F7E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CE29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0C6BE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93FD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9784E1C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7597798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E4DB99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05B6D817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A623A2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B1E8B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38F59E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33790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5D8A4FF7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8C95F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661F3A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CC4B9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67CD37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C986D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7470E0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F1B1E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42CDD3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7DEE88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733F3626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E2A8BE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146CAB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3DC344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1CEB1E1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18AEB0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966CFF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8453CE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6D4956F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0D38C7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548169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9967E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D74A6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F2AF2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D985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710B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5774F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7597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3530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89DD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070D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9236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4064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9F97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2FFE0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303C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7B1C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F3CE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489F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0A20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99B73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94EE3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8288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A906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77B2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126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D201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5F1D75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016364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2D53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F006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441F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6C17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C7A4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11FF8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E0118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0C72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8AF3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95C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7243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8EAA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41EC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288EB7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9BE3D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25B73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958FF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6490C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7C8D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F3E0F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014A76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3665C6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8F2BFCB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3B49E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32D65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FA567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7811A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27BFE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D0AA49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C5949E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746E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B346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9B15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8B89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F3266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F911A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626F14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0256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C33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641F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0879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C1C6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B97FFB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139BF0F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6389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9AFD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0C2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614C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EA1418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F01A2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27A69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2E4A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FBDF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B90C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632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E05BA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5C89B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81D683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32C0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0BBD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609E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A0E0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A5CB20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B29D56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EEC13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1A69C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FCEA7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5F23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0B08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1874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269A6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0FF000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1B091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DB902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A4A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0DB74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E1399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6CA9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E037E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CCF2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6DEC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1041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9BCD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15B9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C6B2B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A953D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01FB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1777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A54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6E31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B78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BD8C9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C362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B845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52A3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6953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B2AA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3887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3C04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C6AE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207E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A86C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47A5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B304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C532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5F4B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93C3A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C542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8B32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1545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0713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8FD1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4548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EAE2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1F538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820B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3031B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34ED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E89F9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CC11CF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2FFC1A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8B5A90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C21ED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CAF61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F45BF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C591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363F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8919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0AE8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B474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F349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51D5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68B3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BD7D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F31DE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145A5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8D991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D9DB9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E5E6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C193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337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86C6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CEA90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36DB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9301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A2F1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28D5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A61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11B7B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731E5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60C9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129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929E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CF5E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725B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26AFB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5AFAE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588F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7B11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220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C2A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C173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47BC7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D4DAB5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7B45B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156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A35F1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2802C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A323DD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9F281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936C9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1BA849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B7DB8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2D14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6BCA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73BEE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1270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B87B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D150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1196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D324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199C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E35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6452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4935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77DBA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32E0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CA1D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E05B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2B89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4E42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1CFE0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A2F3E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7503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6D9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3A9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9FA4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7211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33D1C1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4A26C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BDE6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52BA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B72A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6DEE0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4849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4BD5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6CB67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A1C2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ADF5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B681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A355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012D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4777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3C52B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93F11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38590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F242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9E7E4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03563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7B032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B111E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7080B7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AAC40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3CD6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20D04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8739A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EC3A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A5F78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3586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7B7C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53C2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61A9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BD82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3B0E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DF50B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1657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38F7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8EA8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E835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4B0A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DED6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0DFB57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2865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4C8FF5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F86B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3444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27B6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84E2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879623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4102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0D91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8682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52C3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2AED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E0F7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1B25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BA5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F78D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E30D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9522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5594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28E6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C0559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76E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8D24C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C8C17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B367C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A0D3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DD99C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24D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3C582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0F31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E156F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D21F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27B8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8D7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76DF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5CF0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73E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7C60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9EEAB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9E618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10D1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4CE0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AC4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9B0F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9B92F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622CC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5DA6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C13B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0EB6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83C4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04E4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AF17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171F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2571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70D7D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148A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098A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D80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AAC41D1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122A9787" w14:textId="77777777" w:rsidTr="008254B2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65B703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ECB48C5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703DAAE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9E90760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CCB043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692D1A2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980FEC8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4BB0AB6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96A99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CF56FB5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A0E79B3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7B39B7C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060CFDF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D136019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B5A80D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70F082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85F9295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5872DB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DF1287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7AAEBA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1F078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C5BEB84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C7679E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FDF01AC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950053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DE3FD3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E77289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98E2C1F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D66DA34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DCDE006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E18059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A9A7F2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0C5E6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5174B81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3F7C86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49903AA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D2E424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2B1C6D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25AAD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48300CC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9B85F2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127BD28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C90546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80338C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A6151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8D94FC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0C260DB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C0AAE16" w14:textId="4EEB3D25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0C57DF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37F912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F0663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5E78E1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69954F3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35CBA1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75C70C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E3F7C9A" w14:textId="77777777" w:rsidR="00BF365B" w:rsidRDefault="00BF365B" w:rsidP="00BF365B">
      <w:pPr>
        <w:rPr>
          <w:sz w:val="10"/>
          <w:szCs w:val="10"/>
        </w:rPr>
      </w:pPr>
    </w:p>
    <w:p w14:paraId="649C29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BB3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5A79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E0E9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59F2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B974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B3E4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5F00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9C191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A5B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16D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4A3C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0B97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BC52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ACBA3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71B7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9BDD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8903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4A76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B711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2843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B669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5A4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9049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675FB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CEEE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905AD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FADC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DD88E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DA0EF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7CD5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1E0D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F18A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4D0C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E73A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C2638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6FF3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EBB2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1AF9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F241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BF0E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72DE18C" w14:textId="77777777" w:rsidR="0073043B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="0073043B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D3982AC" w14:textId="263284E3" w:rsidR="006F1797" w:rsidRPr="0073043B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256FDB0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4553C95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399808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78A38A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26BB28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E6A5B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70B34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6FE5AAF6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2E5AD6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03A8F9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A2F2F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34FAB2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2668EB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37E43F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01749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E3220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C9DE1A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F9D73A3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8DC988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1D441F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6F29EA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4BD604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70238E6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F1B2D5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0A6F1F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10A097C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6A050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C511048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EA48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2FED9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5EC75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71E3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B25B5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45360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EBB3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1A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B89F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D8E7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E59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3BC0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0A026B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5A3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D7B8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E0C3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BD21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BFA4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14F2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23259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F979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C04A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EDB6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8B5E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C451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73D0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ABC7E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66A1C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58E3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0F07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4AB9C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A70A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3ED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3B276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1BCC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0549A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8A6CA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B557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E58A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FADE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97A066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36318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BBFD7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9B355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FF629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AB3F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A77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68D03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954AB8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46566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56CA160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377C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61071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FD141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9D639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4E3C7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208E3A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A13ADA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F8D9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B8E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2AFE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845C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1B01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15C753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308B80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8905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B5AB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8B67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0D95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4CDC4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28159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D0EAB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C861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6131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6F1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8D35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8919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1AAAEF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C07DFAD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1CB9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0289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6832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573B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E81A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DAC209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F6A8FD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1D7F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C375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7549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8BD1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2573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2440656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57FA1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C6366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C7300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ECF3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744E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D5D3B7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C4717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040BF3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EF364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A6A7C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2249B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72C1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A6438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3654B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7E1B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0AA8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EF4F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C13E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8D10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B8AF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05D8E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5B82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BBD2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86D35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666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9051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93C7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7C760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28152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BF7C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928D6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C871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C357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FA54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88845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C8B40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B011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9AEB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4F55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8B8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3F2C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199F45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4A1D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5D97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638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288F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094C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DBAD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1DAD8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A3E6B3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7A4FC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7C24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8819F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FD9C2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FFAC1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A5E9E6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B15E6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6805BF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554A7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B9BC6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21EA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CA77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0AC50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3D61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0AF35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2577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6C9D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E91B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C79C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B985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30533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DCDCD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1124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A7DC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C2F8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B158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ADE4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4A8A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F603C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7FCDB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8F5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D52A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D6D3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754E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5142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B849A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EF38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51D1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F132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2261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0EBC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EB93B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8314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FC42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A2F3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53C7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1236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CA88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53FC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68EDF6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1C1E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BBA7B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C15F5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17DC7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14D37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E8CD0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07EBC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1EC95F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C4133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C5977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F4D06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8F14E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C5779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FB729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80D217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C989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99BC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EA5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DF09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6B4E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6E77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C10D9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3322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C962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D712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E780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2FFF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01F0A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FC11B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40B0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BB99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AEBBF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0E1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A618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CF3F9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7AA92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B775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2210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D54B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B1C9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8B1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AC9B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C69A6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E1F58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8D98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22AF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BA0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B54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8E83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FE8E74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4FDE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C641D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7BAE3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7BFEB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8B7BB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FDA03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542FC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9B8EC7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65338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1B294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AE58D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6255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E83F2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5441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F8E5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98679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6E8CF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6A48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6CA1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6D68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D1E09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66A6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A0CE9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58CF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218E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66B3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F6A9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CF4C2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A16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0EDCD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DF2E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FA79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0A08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FDB3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3F9D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A9D5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06CAA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DDB6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BD70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8000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90E8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E2F55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8BC9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C290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28EA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C171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35DB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439C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A5F9C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3B1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8B46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92009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16F9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6918F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EE72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B8C97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16DE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6BA4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9AF9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5698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18EC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2AA2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B225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5BF8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5439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3DB0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A716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1EB2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B5EB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0535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F246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93C6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4417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5567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8026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748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97922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CE111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72B1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0C23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C7D9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E1A1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0355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EAE4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3E71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34FFE45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4CE86FA9" w14:textId="77777777" w:rsidTr="008254B2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A6F30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9721965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07D8A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FACD41F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452A3E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167558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449BA44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B7BBDD0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2DA45C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307486C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7CCC129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9452071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BFA6658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03508E5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DA32B9B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AAAEA0F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1B1271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A9F5D02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EBFD53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60628CD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C3193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E485B72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9E21931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1ED3B2E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504070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68ECE6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8FE4C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AC290B5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E8FD5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D4C56D7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4AC346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D61F82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7AC41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741BF4B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36597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1138279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4813E3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D3B964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01B9C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142E87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548793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5E1D86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4371A7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0FF328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42431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3A244D2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6749F058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965130" w14:textId="1BCCA843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3B5638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0B7D14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E4D3E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7AD888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3370873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14C0DA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DB48C6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6BEA061" w14:textId="77777777" w:rsidR="00BF365B" w:rsidRDefault="00BF365B" w:rsidP="00BF365B">
      <w:pPr>
        <w:rPr>
          <w:sz w:val="10"/>
          <w:szCs w:val="10"/>
        </w:rPr>
      </w:pPr>
    </w:p>
    <w:p w14:paraId="2A1B75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839E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7104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D6F7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D275B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FABC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0E39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CE8A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A31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44D54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B77F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B488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D582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02A9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2688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E9A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6DC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C60E5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20F2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0028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78F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EA21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1A0E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A2E1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B9B8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F213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D521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482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E858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9384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43F8E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B1E9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59A2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B493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8F72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1B41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BFA8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BCBB1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620E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CECC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7B96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F9DB930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0D6300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43FCF18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72CCD631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EA92B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0AA82F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E2CDA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F8F49C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45C5158E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42079E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B2B0EF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E90586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F85B49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6D75DF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D4FB94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683239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F9596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BE7C6DE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167F8BF2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D8B9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94EB0C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AE10A9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65F977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C42D04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A3D0D0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329D28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7033E03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288E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CE1E30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0CE74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B60FB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A9E2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A5BD8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09DC8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AF488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2E274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A696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DB46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2EC7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739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5708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6B3E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2189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AC46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2A0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51ED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1DD9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1F64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9AAC5B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4104E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660D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1A09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E031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CCC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1DBB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B859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6EF36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7BFF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13DE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5977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45E6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9B7A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B0151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4A6C0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2032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3665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F1FB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3867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E1D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91AB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255E3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99CDF9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23A7B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8AA2A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334E6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F7A9A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6F0D34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6A3F3A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F086A9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0EEDB01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654AA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922A0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69C4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4AB51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3084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E5A6E3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E43043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0613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277E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3676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766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5A804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753EDF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9DDA77A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6EBF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B087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45C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90A0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C85A4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EF7E92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7B944D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925E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318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D74C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8FB2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B90A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3BD49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157A8A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EDFB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E8F3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C9A0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1FCA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62504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DA0AE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1E1D54D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C0D5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C954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C77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5120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1C6AB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FAF58B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EA33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7B54E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19B95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8B9FF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9C50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48CC96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D9F238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2270B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D4A2C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8D16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A360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2AB42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10EC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1C31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DD42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464D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2987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4978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AAAA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5CE7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53CC9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ABE09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D3FA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2B3A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6792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7C8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2A0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53130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DC146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073D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C4F8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886C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B5F5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91B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76B399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00DCEB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C0B7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5D9AD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0A72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CA8E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C3C5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3A0F3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8D6D1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9DC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F82E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0CD0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99E0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3BE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48834C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8661CE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06F89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201C8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6B48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BA6D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FB66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33C0C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5EA26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187E0B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4C3B9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AC42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7BC2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F3EA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866F0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D98C1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6895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A807D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58AF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0BA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148E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9D41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A730DE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DF880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712C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C18B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1BAC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C6E2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F7F4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9C70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859F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CF26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152A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128A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4734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A943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3A368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F70C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4E690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315C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B2A3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C42B4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E3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CE2C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4A3C7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FFA6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944F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AA49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D80C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5898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140ED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F85558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92E8B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9B847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DA62A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AA29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D18F8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D7E71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89682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06C8BA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36AB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F690C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C0798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7797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8FE03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9C3DD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A192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34C4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6E53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8143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F8CD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D04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D647F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2762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FDF9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4AF2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32DE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97D2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6D8A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04843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7FB7B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B6FA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B34F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0516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A98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E85B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62ED1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516F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289D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242D8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0F494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E08D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8F9C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B6FE0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2DD4E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4CB9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854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36DF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17B9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40FE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EA98F4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E09EEB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E169A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4265C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EAC5A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51CE8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0096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5FB4E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E996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131C1A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DE6C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C046F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13640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96717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308E5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AFF4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ACBF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74869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036D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87BF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CEA5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A86E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53EE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3E3C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D9A1A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E529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7AC9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A330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706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E9DCFD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EFAA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D5DE9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D142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EE60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F940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24CB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74653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3A8B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00B8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BAC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1409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AD40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84A8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E3CC6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F776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38588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D792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196F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CD32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1753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9E7D4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389F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4421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B74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340B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B2DFA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3BA20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C49B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7C07E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47F0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ECBD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22AB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17A8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394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50AAF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BB186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A3DF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AF6D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123B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87A53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DA6B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6C27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2180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58C7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F3A5B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29CB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6C16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BABE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1ADA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4727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D5AA6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F7835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7785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32C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0C38E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F0A2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86CC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51F9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DD1AB26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710"/>
      </w:tblGrid>
      <w:tr w:rsidR="006F1797" w:rsidRPr="00C87BED" w14:paraId="621C204C" w14:textId="77777777" w:rsidTr="00D56183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9FD786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08790920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C0FDDBF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7BAD5E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5ADFAE2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E7E6766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2518FD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E081880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A0C7D5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E1F0E6B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A70C8BF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5FB39E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7A8792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7AFB75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B19737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C52D0F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D219BB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E320CAE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11D185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43BDD7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ABA42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14AF50C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5E5778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74E40DA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01AD61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70951E8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C114E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5B0CF1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A7AA1E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2363C29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5AE9CBA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6BF6F6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20A4B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99A92F6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40C4FF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763BAF4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807D36C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7F46933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18AEC5D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909B05C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04C5C8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4243809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C869BD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314860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65AF7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FE281E2" w14:textId="77777777" w:rsidTr="00D5618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3BFBFD9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E2F9636" w14:textId="33DE4464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2A2802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F1BB07D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4E6E1A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1F98F29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F9D9BE9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C73073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E7E2E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716151" w14:textId="77777777" w:rsidR="00BF365B" w:rsidRDefault="00BF365B" w:rsidP="00BF365B">
      <w:pPr>
        <w:rPr>
          <w:sz w:val="10"/>
          <w:szCs w:val="10"/>
        </w:rPr>
      </w:pPr>
    </w:p>
    <w:p w14:paraId="4FAF2CD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588B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ED75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CE6AA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DA5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18ED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5F07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A157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B7F2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E871B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5E40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E81C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92F2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7C05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E2DAA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EAB6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7095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1D5A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345FC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A25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9966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0FF9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EC59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2979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341B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201F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607C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8C27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C4E79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F548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FB61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C4F9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A8FA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93E5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176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C45B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F010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B737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C5F6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7C74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8DA2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A27A4C0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DE84053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CD40883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B978646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57931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B2727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DDC6A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1AA77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1576261E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0729F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0E27A7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802F5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FA52B3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E76EA0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42FD696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EC1AA9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B9A38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AC3D2AE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2F5F979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A11C9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FD3E3C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ED6A91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C2239D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812B0F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1B0FB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936336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48C0246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466DB8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5EBEFB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758A2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E510F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6D880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D1CA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D5674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650F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E4124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34BF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ADDB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D655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9F31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397C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8E2E32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17E89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41F8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F134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8615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EEA6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7606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BA94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30A2B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DFE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4CFD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A12D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5302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840B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E72959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E5B25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FF8A8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7736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7AF7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7B8E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0713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4426F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E1A0B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DF64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25E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E753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8166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4F53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F13F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9822D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27E03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658E7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E1668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CAA7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1F116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C3DD3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17F5B9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43AA37B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89E8764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4BCDB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C4809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2A54E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AC1AA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2EC05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F0B438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2B629E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7344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2735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3672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D714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6634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A95C55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BF63A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5E01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7E18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80BF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3C89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A20DE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F4EC5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51CBEA6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ACA9A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15E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B42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80FE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A1AFF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4FD4A7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1F6DE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C754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F1B9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7166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7640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39AA8C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EE7DA3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FAA464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568E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B6B7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AA7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BCF1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3A2E3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F4AC32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22D5A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0EC34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0977D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EBCFA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D401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09652A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50CA90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1BE888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5897C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68701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646E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BFC70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7B05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CE21D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ECE9F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D79B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6C5B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0FF7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84B6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5A99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BB4E06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F5B59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440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8BDF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12594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F7F3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3DA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FE9D0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1181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953F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BEE0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AB7D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F6F5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284C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BA42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DC0B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C3A9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3AE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DBF3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7F1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D007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40EC4F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9081C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CEF4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85AF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AEAB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F5E7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ADB53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CE24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5A82A5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6C9B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48806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17A8B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53BB0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DEFBB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95A957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80B34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4697DB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087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16D7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61EB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F861D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14F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6D0FE1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40C6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FDC5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9D348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F63A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2B3C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9B9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FD703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B06FE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C2FC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6D75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4A16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4BDD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F42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73D4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C6BC8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3A88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9305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3DE4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63E6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8BB3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CCEA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A9603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1DE14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B2FA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3E16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E073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C71D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17CE7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4EE59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CB68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8696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4E9D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FB06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2C2F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78FC43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872C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03874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0E744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33DD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7623A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E6D70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731ED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16794C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DC44B0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7E00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2DCEC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5E1C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79ED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1912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BBC1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71D27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A36B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52AE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EFF9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33C8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AF7F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5C48A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0C365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8D42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4B90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FE2F6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E39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9161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DECAC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5C8B6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5CF2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1D3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8C48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C14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05E2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C8EAA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160EB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3FFE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260E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0E93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4C41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7619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D2A1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DFA57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DBD6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BCA6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4A67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7D6E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11AA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893D5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844D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3ABE7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4CFDB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5247B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A726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E6E8F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39434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60377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DFE8AE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92480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869AA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8C153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BA25D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E2BB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9BC6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D608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4067D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02B4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CD49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8E0E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C8CE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8EBB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122F1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4A832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94B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35BD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B5A2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300D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15674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B84C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528B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AFE3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BA6A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A3D3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089A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AD88D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28C6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34B21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6356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000E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3AEE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DA604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1A39E3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66BD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27250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8699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B82E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D748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FE8E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1F8A38C" w14:textId="25244E13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72D2CBC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E04D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FCFC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27C30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50FC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E2400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C0684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6D23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01E3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93DC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844B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5EE6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CEE2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DADD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832D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6C7B4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C2D4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5273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015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E9303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EBE9E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790B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C1AD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31EC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3A36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59C10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4F9D8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5A6E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4467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534D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D50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9A9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EFFA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6B29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20CAF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15FD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A082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F61BC6" w14:textId="74F00200" w:rsidR="006F1797" w:rsidRPr="00A71226" w:rsidRDefault="006F1797" w:rsidP="00EE44C1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0EF93226" w14:textId="77777777" w:rsidTr="00D56183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94226B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76BBAB6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905960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6594331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9736E91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C657A41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0FF7B0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B9E0050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77EF40D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C655B4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CFDBA50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AE6C4FD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1FF4D3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F003777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65CB0F6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CA7D3CE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E16CF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F1D709C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775CB5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D06AB1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3DD523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B918070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D757F24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F9B8B48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D3AFEB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B4B20E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3A170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30D1476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7F94B4A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1CA2070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24B384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ABA386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513C8D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BCA8B77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D6AE5C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1EBE1CE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142624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AC0C10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B9890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F3FA304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455175F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F6E4166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3CFAE2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1584484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49409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A2D7180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75DB933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196D755" w14:textId="4EF705D0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2CFB0D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4BF331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16F7CE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E1F43C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C682945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30419E0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F61901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4C96662" w14:textId="77777777" w:rsidR="00BF365B" w:rsidRDefault="00BF365B" w:rsidP="00BF365B">
      <w:pPr>
        <w:rPr>
          <w:sz w:val="10"/>
          <w:szCs w:val="10"/>
        </w:rPr>
      </w:pPr>
    </w:p>
    <w:p w14:paraId="5D6981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A7C0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2C1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D63E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51E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16DF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8B75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2EE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00D4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ED56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0969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18F8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F69E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3844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B6A0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412C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6672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47F9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37D4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E914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D1C0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C13F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AF47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43E23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49D3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5179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A101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D166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5380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728F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0144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9D04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1A3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C7BC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612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77A8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9567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A1FC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5C19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4D7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658F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127ED13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3BEE95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CDE8CE1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53A23955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CF844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12914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5B2EF3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24ECED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28496BD9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17E47A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4906A8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3528240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F5B8B3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F9B9F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861116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E564D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5BB1A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5BB2A0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641FFF48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3BB3AF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D245C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DCD10D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F0C88A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EE392D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B84F49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6A8C87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77C5C63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915CE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5A4D08B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EE156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5B351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B5865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93AAD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B24A4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4B0C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52F2B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3742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EFF2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4953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1C4B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9788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B0E53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302E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84AA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82C6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FFC0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8C11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7C17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05CE3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55E0D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9EA5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3EA3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13DE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428B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00D5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8A2AC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C5CD4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6021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EAC6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62D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96C2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B02B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6C776D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97F49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8E94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F332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D863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75C0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5AD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85D3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274BA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78E4A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8C4E6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4BA73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FEE4C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409B5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76BC2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020542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348942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268D3BF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A8FFA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08E23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7FB1E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7C603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C87CE0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01C4C2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8A1576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A395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9878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5642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4C4F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051BC2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F8466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B19F2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329A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5604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F24A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2CDE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856E5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AAAFD4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CC45F7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8F59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576A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AF3E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F02F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9CDC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8A66F0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3FDDC5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FA16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4D38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81CE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E59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F4F186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6D0532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11410D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D612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86B9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7704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0643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49CDD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868616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76D0C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8DF5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A0CC6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71642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EEE8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A187EE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6B4A29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008ED8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18DE7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C0487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4DA11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CEF48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2B7A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E9DD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8C972E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4911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2F88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9B20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2D40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17E6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FBA5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EB06C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70BA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9FF9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325D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43F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0F88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6EAF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1B19B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B6A7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316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698F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BF80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C48D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CC8A9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4F8F2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329F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61853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352B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C900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280E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DFAFB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ECAA1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458D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42A4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B401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AB3D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6377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E829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66074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3227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01C8B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22085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A469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7F76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D459E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91B7B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040CF9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6919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80D5C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3AFCD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7D74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9E9DD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411FB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88FD5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6C66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9699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989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5DD9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758F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1B060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F01C2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758A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3D9B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820B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FC73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DBF3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4E28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C3B91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9FE9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BB13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E7E6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76FE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001C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6181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72DB3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505D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29F6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D146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87F7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3D27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C3E166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F0F38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BB55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CC69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0262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90D5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6127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F242CE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4EDAB8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DB4D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34B0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4732A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136B8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B57B7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164CA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DCA07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005742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453A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6DAA9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D9A65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7355E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6AF3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DF72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8710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8F53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E7ED2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6275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64C20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90D2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187F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2D76F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3959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338A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59674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DCCC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A376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FC4A6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DAAFC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9670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7297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2276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18BD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324D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1F3CED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32790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5A91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7CB6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7837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FCD0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CCF5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AA5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534B6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7F74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B738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A90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526B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0338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561E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C923F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19001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C9030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2A982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BF673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8B3C3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EFEFE8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D4743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67A52F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DCCCAE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490FA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8E9C0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A8DC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DEAF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C17B6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D356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96F2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EB84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524B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1E62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BB1F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D29BB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A73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0FF1A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B68C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2E04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6DB4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A8DA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23D15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AC9F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55EEB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831A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8AF0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3B92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7463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3EA74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228B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B436E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F62D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38E2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5500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0D28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7742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8A4F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9249E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F1C5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21BD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7FC8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424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E0A76C2" w14:textId="3689BB2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6E62A3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9362F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D5B5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992A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F7E7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8436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20527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0876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B4DD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AB6B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54B1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37F27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5E28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410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EF4EE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B37C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44F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1E2A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6059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63BE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972C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8577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3BB6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67B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0EFF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67EF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59E5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D92B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6A5C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781F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5BC1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2181C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7BB1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AA2F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2AB5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6F72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7968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383E1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011676D5" w14:textId="77777777" w:rsidTr="00D56183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C71FA9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73FE371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D97416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2475E5E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6FBEA14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94FE85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992359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91EBAB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EE0F04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9C2F50D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6E14FF4C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905394B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873EAE1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206A4A9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3E7C8F5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4E4D75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92EB77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D5FFA97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61D3BD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A8D576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601D3C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EDC0A0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FE3FFE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BE9DFD8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363D42E0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673B6A4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6A37D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76AF0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2037B8A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AA7268F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7F3C7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13EF56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7591A0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B008703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DE331B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D5B7C4F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BCC15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951C38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C6F06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5FF3638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486CC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B81332D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6954A5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851FBB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319A7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16C06BF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ACFF9A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7A875EB" w14:textId="5015A01C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4C0AFC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F25603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E89A1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0AA675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84BB589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B80350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07FAC88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979FAA" w14:textId="77777777" w:rsidR="00BF365B" w:rsidRDefault="00BF365B" w:rsidP="00BF365B">
      <w:pPr>
        <w:rPr>
          <w:sz w:val="10"/>
          <w:szCs w:val="10"/>
        </w:rPr>
      </w:pPr>
    </w:p>
    <w:p w14:paraId="0AD4F1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41DD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D280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8A20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02E0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7CDDF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5C00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94E2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AFBC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E7D6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BB0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0E6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145E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7A47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0AE6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337D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711E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B0733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184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8472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17160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B456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54CAF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FC4F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8500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67BF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2EC9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F7B0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3027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5EC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392F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B13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4F5B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86FB8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6C2EE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502A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8DE1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2166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5C18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33978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A81CB9" w14:textId="56903272" w:rsidR="00BF365B" w:rsidRDefault="00BF365B" w:rsidP="00EB2278">
      <w:pPr>
        <w:spacing w:before="0" w:after="200" w:line="276" w:lineRule="auto"/>
        <w:jc w:val="left"/>
        <w:rPr>
          <w:sz w:val="12"/>
          <w:szCs w:val="12"/>
        </w:rPr>
      </w:pPr>
      <w:r>
        <w:rPr>
          <w:sz w:val="10"/>
          <w:szCs w:val="10"/>
        </w:rPr>
        <w:br w:type="page"/>
      </w:r>
    </w:p>
    <w:tbl>
      <w:tblPr>
        <w:tblStyle w:val="Tabellenraster2"/>
        <w:tblW w:w="0" w:type="auto"/>
        <w:jc w:val="center"/>
        <w:tblInd w:w="20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722"/>
        <w:gridCol w:w="419"/>
        <w:gridCol w:w="419"/>
        <w:gridCol w:w="419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</w:tblGrid>
      <w:tr w:rsidR="004325B2" w:rsidRPr="00080B19" w14:paraId="30186D08" w14:textId="77777777" w:rsidTr="00036C27">
        <w:trPr>
          <w:trHeight w:hRule="exact" w:val="573"/>
          <w:jc w:val="center"/>
        </w:trPr>
        <w:tc>
          <w:tcPr>
            <w:tcW w:w="10339" w:type="dxa"/>
            <w:gridSpan w:val="2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681265E6" w14:textId="77777777" w:rsidR="004325B2" w:rsidRDefault="004325B2" w:rsidP="00E55410">
            <w:pPr>
              <w:spacing w:before="0" w:after="0"/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4325B2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Ausgegebene Freiexemplare / Lernmittel</w:t>
            </w:r>
          </w:p>
          <w:p w14:paraId="64B0D8A4" w14:textId="77777777" w:rsidR="006D4783" w:rsidRPr="00EB2278" w:rsidRDefault="006D4783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  <w:r w:rsidRPr="006D4783">
              <w:rPr>
                <w:rFonts w:cs="Times New Roman"/>
                <w:i/>
                <w:szCs w:val="24"/>
                <w:lang w:val="vi-VN"/>
              </w:rPr>
              <w:t>Tài liệu học tập được phát</w:t>
            </w:r>
          </w:p>
          <w:p w14:paraId="517EEEA1" w14:textId="77777777" w:rsidR="00EB2278" w:rsidRP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  <w:p w14:paraId="6F7408B5" w14:textId="77777777" w:rsid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  <w:p w14:paraId="6A894B3E" w14:textId="0B352121" w:rsidR="00EB2278" w:rsidRP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</w:tc>
      </w:tr>
      <w:tr w:rsidR="00EA3933" w:rsidRPr="00080B19" w14:paraId="43DF57FF" w14:textId="77777777" w:rsidTr="00036C27">
        <w:trPr>
          <w:cantSplit/>
          <w:trHeight w:hRule="exact" w:val="2558"/>
          <w:jc w:val="center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textDirection w:val="btLr"/>
            <w:vAlign w:val="center"/>
          </w:tcPr>
          <w:p w14:paraId="748066E0" w14:textId="77777777" w:rsidR="006D4783" w:rsidRPr="006D4783" w:rsidRDefault="00695C81" w:rsidP="00695C81">
            <w:pPr>
              <w:spacing w:before="0" w:after="0"/>
              <w:ind w:left="771" w:right="113"/>
              <w:jc w:val="center"/>
              <w:rPr>
                <w:rFonts w:cs="Times New Roman"/>
                <w:b/>
                <w:sz w:val="20"/>
                <w:lang w:val="vi-VN"/>
              </w:rPr>
            </w:pPr>
            <w:bookmarkStart w:id="11" w:name="_Hlk34296283"/>
            <w:r w:rsidRPr="006D4783">
              <w:rPr>
                <w:rFonts w:cs="Times New Roman"/>
                <w:b/>
                <w:sz w:val="20"/>
              </w:rPr>
              <w:t>Lernmittel</w:t>
            </w:r>
            <w:r w:rsidR="006D4783" w:rsidRPr="006D4783">
              <w:rPr>
                <w:rFonts w:cs="Times New Roman"/>
                <w:b/>
                <w:sz w:val="20"/>
                <w:lang w:val="vi-VN"/>
              </w:rPr>
              <w:t xml:space="preserve"> </w:t>
            </w:r>
          </w:p>
          <w:p w14:paraId="341B87C6" w14:textId="07D0E8D2" w:rsidR="004325B2" w:rsidRPr="006D4783" w:rsidRDefault="006D4783" w:rsidP="00695C81">
            <w:pPr>
              <w:spacing w:before="0" w:after="0"/>
              <w:ind w:left="771" w:right="113"/>
              <w:jc w:val="center"/>
              <w:rPr>
                <w:rFonts w:cs="Times New Roman"/>
                <w:i/>
                <w:sz w:val="20"/>
                <w:lang w:val="vi-VN"/>
              </w:rPr>
            </w:pPr>
            <w:r w:rsidRPr="006D4783">
              <w:rPr>
                <w:rFonts w:cs="Times New Roman"/>
                <w:i/>
                <w:sz w:val="20"/>
                <w:lang w:val="vi-VN"/>
              </w:rPr>
              <w:t>Công cụ học tập</w:t>
            </w: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3495C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F633E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D645F3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EA5F50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FB620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9002A4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6245A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316CE1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CEC371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D097FA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73533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34CDA4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65F639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47D34E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629A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CBC0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B0A4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D9B4B5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9A5A1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427EE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0A5F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50DAC1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88F7DF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bookmarkEnd w:id="11"/>
      <w:tr w:rsidR="00695C81" w:rsidRPr="00080B19" w14:paraId="0D5CC8ED" w14:textId="77777777" w:rsidTr="00036C27">
        <w:trPr>
          <w:trHeight w:hRule="exact" w:val="425"/>
          <w:jc w:val="center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12B87D6" w14:textId="77777777" w:rsidR="000A53AA" w:rsidRP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24"/>
                <w:lang w:bidi="ar-SA"/>
              </w:rPr>
            </w:pPr>
            <w:r w:rsidRPr="000A53AA">
              <w:rPr>
                <w:rFonts w:eastAsia="Calibri"/>
                <w:b/>
                <w:bCs/>
                <w:sz w:val="18"/>
                <w:szCs w:val="24"/>
                <w:lang w:bidi="ar-SA"/>
              </w:rPr>
              <w:t>Nr.</w:t>
            </w:r>
          </w:p>
          <w:p w14:paraId="7E6A7FDE" w14:textId="5E071454" w:rsidR="00695C81" w:rsidRPr="00080B19" w:rsidRDefault="000A53AA" w:rsidP="000A53AA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A53AA">
              <w:rPr>
                <w:rFonts w:eastAsia="Calibri"/>
                <w:bCs/>
                <w:sz w:val="16"/>
                <w:szCs w:val="24"/>
                <w:lang w:bidi="ar-SA"/>
              </w:rPr>
              <w:t>Stt</w:t>
            </w: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B868C0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976663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A3FDF98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F71BF54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9C5F61F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A7FDFCC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6B97B7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4C23C5A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A922469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38B903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C2826B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B61C57F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E26783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8A9E64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8F41BE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7DEDB76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960B5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63E01C4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3D68B1A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8A3488C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231679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C22043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00866CD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3D1D3EDF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6A3FBC7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</w:t>
            </w:r>
          </w:p>
        </w:tc>
        <w:tc>
          <w:tcPr>
            <w:tcW w:w="419" w:type="dxa"/>
            <w:vAlign w:val="center"/>
          </w:tcPr>
          <w:p w14:paraId="2A2EBBA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DE126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219C030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92C5C0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5D4A0B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9264A4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CFD19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D4BA2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F61F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1E31A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6327E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3FEEC7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5C33E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E50959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840E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2F102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8C46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7B25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94E11A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308197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8C6F1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20507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BB2F9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19EB5DD7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2601BF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2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2C1812A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2907AC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6BC292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287E9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30ADC4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2B1DFA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DD91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B3090D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1324B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178C02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06F59A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ACE2C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287B7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B9AAE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834198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1C4FD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2BE8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87CE9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B0B78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2172C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E01319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D7F2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81DC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28D7E7F8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757BCBB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14:paraId="2943C1D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2770272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49AD90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850E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280A1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B681E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3A1F4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73B0D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88DF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E56F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00B6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F705C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94297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0861B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39AC53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8C86E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11F2C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3FCC34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DCAB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B985F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65612C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1C1ED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4D8B65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54F200B3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7DEAF0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4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908368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B21CDF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AE7312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5691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0EE81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CE9A7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C303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74602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998BD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9773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723BF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172F5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2E541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5C2A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D85D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F9278E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34248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86B4D1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779BF6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4B0AD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0C6EC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03A04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290D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4C7FE66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6311A60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5</w:t>
            </w:r>
          </w:p>
        </w:tc>
        <w:tc>
          <w:tcPr>
            <w:tcW w:w="419" w:type="dxa"/>
            <w:vAlign w:val="center"/>
          </w:tcPr>
          <w:p w14:paraId="371BFE1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7EF892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B6C897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E333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363E0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BF6FBD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D29659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2C1C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4BDDD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C8948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9ABA1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85D0F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282B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115744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F1A45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DF653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FF5B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8532B6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9B3DE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7C67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9EF3D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FDF6E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0F57CF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720747F2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377773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6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7CA0B8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CC3F3D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46D9DA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C44D0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70EF63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08CD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BD13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ACA2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9F3D5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A61333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DF799D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D53EB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D3F77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C9ECF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94C4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3ABE0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697B03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4EDF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CEF5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A251D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2A7F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6BDA8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AC32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1AFFB16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1C600B3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7</w:t>
            </w:r>
          </w:p>
        </w:tc>
        <w:tc>
          <w:tcPr>
            <w:tcW w:w="419" w:type="dxa"/>
            <w:vAlign w:val="center"/>
          </w:tcPr>
          <w:p w14:paraId="2B9B4A5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7F80EE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05D168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E3649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A61BE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8886F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EAD9D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756D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ECE6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F45241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86E86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F04B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DB4FB5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31BBD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366A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9ADF3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71BCE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69FE2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481C9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C7CF74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279B1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77586A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2BC02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1A97DA71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07407C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8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4FE29D9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3C37D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DB8F9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4BE1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2949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E277B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31784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50128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E3D0D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8D05F8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ED0B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CDADD4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67166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4D336B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E63D3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C7CFD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7DF31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E31D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DDA2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AC07B4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46EF9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D6284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76F79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104F0067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4EA3D2F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9</w:t>
            </w:r>
          </w:p>
        </w:tc>
        <w:tc>
          <w:tcPr>
            <w:tcW w:w="419" w:type="dxa"/>
            <w:vAlign w:val="center"/>
          </w:tcPr>
          <w:p w14:paraId="7DE0B36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050662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76C45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FC5772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5795CF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BEFB62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62D161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B57B9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F527C9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A834E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57343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E7A67B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E898A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E348CE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0ED5D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12E2A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269C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B4A4E6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CAE42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2B796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2DD2B9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DE7B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74229E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7B526A15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1CF35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10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454BFC6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F1ED6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D0D74F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4D18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A908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B8E7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9420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B9A7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5F22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9A915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B14AF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96AE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A379F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789C4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B3F8F1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6019C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C9AD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0949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536D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7945F5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19592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7E05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AB48B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4E91987C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23BCB3F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11</w:t>
            </w:r>
          </w:p>
        </w:tc>
        <w:tc>
          <w:tcPr>
            <w:tcW w:w="419" w:type="dxa"/>
            <w:vAlign w:val="center"/>
          </w:tcPr>
          <w:p w14:paraId="195113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65976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11B158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714A0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D60EF6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ACD57F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2B4DA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32218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13E0A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2586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EAC5AE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2882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E16B0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7FA7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3D4BA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8C2B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D6D7B3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C1C72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5F89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E2DF0D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37E69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9DD4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8F9B4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3E80FC5D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293BD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12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8DA3D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766171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129073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AA2F47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88916E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E40730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98AE9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3858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9F90D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9840A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96A96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3ECD1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F28E8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7BB3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78F9D2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B8C04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5A047E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F3E5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7B2858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B8C7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9DAF16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6B73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465D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464A3579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755E50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13</w:t>
            </w:r>
          </w:p>
        </w:tc>
        <w:tc>
          <w:tcPr>
            <w:tcW w:w="419" w:type="dxa"/>
            <w:vAlign w:val="center"/>
          </w:tcPr>
          <w:p w14:paraId="3E4435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9C8C7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068A59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49F35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C194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F7A09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7BC2A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BA141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A22D5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B170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3B12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4F15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03526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C19F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2FD2AE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5643B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149D9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92760C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B76F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62B52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F9CB9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80474B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DFF4D6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F9ECE61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27F24B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14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1557D5A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65AC72F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3C314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DF7F5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9CD8F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83C575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F090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0EB53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F8E63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DA469F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7818DC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2816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ED80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E55CC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87FF8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8626B3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2B88F1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55A12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14E3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6BB9B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CC0CB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B5CBF4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023FC9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026E84AE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1A6033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15</w:t>
            </w:r>
          </w:p>
        </w:tc>
        <w:tc>
          <w:tcPr>
            <w:tcW w:w="419" w:type="dxa"/>
            <w:vAlign w:val="center"/>
          </w:tcPr>
          <w:p w14:paraId="77AB8F3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0BA359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4AB6A7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F2041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7715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7320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DAA3CF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F12B7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D1D51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C754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202563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B19A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922D7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8E85D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559F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0C492B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03E39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E3658B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F736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7FD749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16FA2B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2C163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15E1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A6CE58E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64E4BE6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16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66A7D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E4FD69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7E8837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0895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A53498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83811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A01D0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29FFE6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EF04BC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97E3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F956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7A1FC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423381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2AC5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E224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A01B2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3F2F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B0BCE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F742E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CEA8A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29F2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434A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57CA9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A7A9549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4EAF50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17</w:t>
            </w:r>
          </w:p>
        </w:tc>
        <w:tc>
          <w:tcPr>
            <w:tcW w:w="419" w:type="dxa"/>
            <w:vAlign w:val="center"/>
          </w:tcPr>
          <w:p w14:paraId="369DF5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64DC80F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7A4BF93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A588E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C80F2F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F67FD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925F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A6E29A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4094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CB3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F59A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E25E15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419C4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615C81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CAA8C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5CF6D9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1AB0C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0D2B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4BBD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BC25B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6FF3D0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8D5698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E3DF8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E4F4DF2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BBDFC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18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528A5CA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112730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5BD48C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41F99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42D73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472A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B30A2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3D9C01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3ABE2C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2839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30B0F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502CD4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78AD25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3B37B5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78F93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1FEF0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2150A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71F2B1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1C431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B26F0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5AF7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2E32D8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566A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E838FC2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3B0052FB" w14:textId="1CD3A37F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19</w:t>
            </w:r>
          </w:p>
        </w:tc>
        <w:tc>
          <w:tcPr>
            <w:tcW w:w="419" w:type="dxa"/>
            <w:vAlign w:val="center"/>
          </w:tcPr>
          <w:p w14:paraId="167C35C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628284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D9CFCF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A2324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09D3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4D5B9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4BFAAA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8030A7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B4138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5DD54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CC816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C25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8C5EB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1B5CE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C8585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3F211F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8A9180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A0B03B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9AF23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4A83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A900B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8E74E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926BF3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0515BE96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382EBDF9" w14:textId="77E2C4AD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20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743AD1A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F899F2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DAA75F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F7BD79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D0BE1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BDBA27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3F5C72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E5843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0E57D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74DE5B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71B5C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57848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835AA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3A647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2CAC8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CE3909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12E804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FC80E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4EA1F0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4B4DB6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510CE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68CC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07F777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</w:tbl>
    <w:p w14:paraId="730B466B" w14:textId="77777777" w:rsidR="00E14B94" w:rsidRDefault="00E14B94">
      <w:pPr>
        <w:spacing w:before="0" w:after="200" w:line="276" w:lineRule="auto"/>
        <w:jc w:val="left"/>
        <w:rPr>
          <w:sz w:val="12"/>
          <w:szCs w:val="12"/>
        </w:rPr>
      </w:pPr>
      <w:r>
        <w:rPr>
          <w:sz w:val="12"/>
          <w:szCs w:val="12"/>
        </w:rPr>
        <w:br w:type="page"/>
      </w:r>
    </w:p>
    <w:tbl>
      <w:tblPr>
        <w:tblStyle w:val="Tabellenraster2"/>
        <w:tblW w:w="10216" w:type="dxa"/>
        <w:tblInd w:w="572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722"/>
        <w:gridCol w:w="413"/>
        <w:gridCol w:w="413"/>
        <w:gridCol w:w="413"/>
        <w:gridCol w:w="412"/>
        <w:gridCol w:w="412"/>
        <w:gridCol w:w="412"/>
        <w:gridCol w:w="412"/>
        <w:gridCol w:w="412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E14B94" w:rsidRPr="00080B19" w14:paraId="2101ADB0" w14:textId="77777777" w:rsidTr="00EB2278">
        <w:trPr>
          <w:trHeight w:hRule="exact" w:val="573"/>
        </w:trPr>
        <w:tc>
          <w:tcPr>
            <w:tcW w:w="10216" w:type="dxa"/>
            <w:gridSpan w:val="2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45756A82" w14:textId="77777777" w:rsidR="006D4783" w:rsidRDefault="006D4783" w:rsidP="006D4783">
            <w:pPr>
              <w:spacing w:before="0" w:after="0"/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4325B2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Ausgegebene Freiexemplare / Lernmittel</w:t>
            </w:r>
          </w:p>
          <w:p w14:paraId="12995FEC" w14:textId="4483E59A" w:rsidR="00E14B94" w:rsidRPr="004325B2" w:rsidRDefault="006D4783" w:rsidP="006D4783">
            <w:pPr>
              <w:spacing w:before="0" w:after="0"/>
              <w:jc w:val="center"/>
              <w:rPr>
                <w:rFonts w:cs="Times New Roman"/>
                <w:szCs w:val="24"/>
              </w:rPr>
            </w:pPr>
            <w:r w:rsidRPr="006D4783">
              <w:rPr>
                <w:rFonts w:cs="Times New Roman"/>
                <w:i/>
                <w:szCs w:val="24"/>
                <w:lang w:val="vi-VN"/>
              </w:rPr>
              <w:t>Tài liệu học tập được phát</w:t>
            </w:r>
          </w:p>
        </w:tc>
      </w:tr>
      <w:tr w:rsidR="00695C81" w:rsidRPr="00080B19" w14:paraId="373BB7B6" w14:textId="77777777" w:rsidTr="00EB2278">
        <w:trPr>
          <w:cantSplit/>
          <w:trHeight w:hRule="exact" w:val="2558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textDirection w:val="btLr"/>
            <w:vAlign w:val="center"/>
          </w:tcPr>
          <w:p w14:paraId="79673F97" w14:textId="77777777" w:rsidR="006D4783" w:rsidRPr="006D4783" w:rsidRDefault="006D4783" w:rsidP="006D4783">
            <w:pPr>
              <w:spacing w:before="0" w:after="0"/>
              <w:ind w:left="771" w:right="113"/>
              <w:jc w:val="center"/>
              <w:rPr>
                <w:rFonts w:cs="Times New Roman"/>
                <w:b/>
                <w:sz w:val="20"/>
                <w:lang w:val="vi-VN"/>
              </w:rPr>
            </w:pPr>
            <w:r w:rsidRPr="006D4783">
              <w:rPr>
                <w:rFonts w:cs="Times New Roman"/>
                <w:b/>
                <w:sz w:val="20"/>
              </w:rPr>
              <w:t>Lernmittel</w:t>
            </w:r>
            <w:r w:rsidRPr="006D4783">
              <w:rPr>
                <w:rFonts w:cs="Times New Roman"/>
                <w:b/>
                <w:sz w:val="20"/>
                <w:lang w:val="vi-VN"/>
              </w:rPr>
              <w:t xml:space="preserve"> </w:t>
            </w:r>
          </w:p>
          <w:p w14:paraId="42993527" w14:textId="08FF76E0" w:rsidR="00695C81" w:rsidRPr="00080B19" w:rsidRDefault="006D4783" w:rsidP="006D4783">
            <w:pPr>
              <w:spacing w:before="0" w:after="0"/>
              <w:ind w:left="771" w:right="113"/>
              <w:jc w:val="center"/>
              <w:rPr>
                <w:rFonts w:cs="Times New Roman"/>
                <w:szCs w:val="22"/>
              </w:rPr>
            </w:pPr>
            <w:r w:rsidRPr="006D4783">
              <w:rPr>
                <w:rFonts w:cs="Times New Roman"/>
                <w:i/>
                <w:sz w:val="20"/>
                <w:lang w:val="vi-VN"/>
              </w:rPr>
              <w:t>Công cụ học tập</w:t>
            </w: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A98E274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63421FB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908699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2C84DD5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95E94C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C7EA38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154814F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F17290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C4E75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AECA7B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3EBC60A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719594E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283DFDA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82F71D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2FB93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4E1914F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902FC1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284F7D3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242507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AD7368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312BE7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56E35ED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017AC5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0842837F" w14:textId="77777777" w:rsidTr="00EB2278">
        <w:trPr>
          <w:trHeight w:hRule="exact" w:val="425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F45D18" w14:textId="77777777" w:rsidR="000A53AA" w:rsidRP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24"/>
                <w:lang w:bidi="ar-SA"/>
              </w:rPr>
            </w:pPr>
            <w:r w:rsidRPr="000A53AA">
              <w:rPr>
                <w:rFonts w:eastAsia="Calibri"/>
                <w:b/>
                <w:bCs/>
                <w:sz w:val="18"/>
                <w:szCs w:val="24"/>
                <w:lang w:bidi="ar-SA"/>
              </w:rPr>
              <w:t>Nr.</w:t>
            </w:r>
          </w:p>
          <w:p w14:paraId="58710151" w14:textId="48A44706" w:rsidR="00E14B94" w:rsidRPr="00080B19" w:rsidRDefault="000A53AA" w:rsidP="000A53AA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A53AA">
              <w:rPr>
                <w:rFonts w:eastAsia="Calibri"/>
                <w:bCs/>
                <w:sz w:val="16"/>
                <w:szCs w:val="24"/>
                <w:lang w:bidi="ar-SA"/>
              </w:rPr>
              <w:t>Stt</w:t>
            </w: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24C6C1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8DBD5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49E123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F2EC63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760E5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C10A6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5C1EB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839AF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DCC95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B25507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8BFB9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23F58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337AF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A4E85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700A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25281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50D58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1D163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0EA9C0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370235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0088A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C6D3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0BA5B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1DF821EB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7ABB46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</w:t>
            </w:r>
          </w:p>
        </w:tc>
        <w:tc>
          <w:tcPr>
            <w:tcW w:w="413" w:type="dxa"/>
            <w:vAlign w:val="center"/>
          </w:tcPr>
          <w:p w14:paraId="7D99E28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3939E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1371E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AAA6C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71BB96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DA382B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4DACDC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915D5B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B58A3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083BE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3DF33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A7364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D92F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40CDE8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CC1232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6E67D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E91457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22DB3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3FD5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5EA616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BA875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AAE6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6B99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74E55922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533A03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2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7393B28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35F1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481047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49448C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7B9D3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0474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8F65C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E3F84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CB523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41D93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9FEE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B9C29A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F76F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80F8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C38DC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621D37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ABB735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443F5D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E3C20C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3C1AD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83897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BD4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E39C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71A2E382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1D996E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3</w:t>
            </w:r>
          </w:p>
        </w:tc>
        <w:tc>
          <w:tcPr>
            <w:tcW w:w="413" w:type="dxa"/>
            <w:vAlign w:val="center"/>
          </w:tcPr>
          <w:p w14:paraId="2220D1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0120C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7054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36965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D6C2C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9F5E2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8EC36F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905DCE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0F859B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296AC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963AC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EAC3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C5012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6E7C22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40FD1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E4B6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3EE88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A6B32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D87A4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7BCDDC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3948A1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48143D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E1408D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32EA4AC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10FEEB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4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1E9064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465BB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DDA57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C69821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6B181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2C7CBE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5E5DD1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E5EBCF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383BD1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F952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AF108D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BEC75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971CE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F38A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8FCD7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F18B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B8D2D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2252A7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6DACD0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2F86F6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FD7289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C3D4F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1CB3E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21549DA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4F7028C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5</w:t>
            </w:r>
          </w:p>
        </w:tc>
        <w:tc>
          <w:tcPr>
            <w:tcW w:w="413" w:type="dxa"/>
            <w:vAlign w:val="center"/>
          </w:tcPr>
          <w:p w14:paraId="1CD979B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E2035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4BFDA0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F1ADC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48F1A4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0EEFC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B5C0F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5BA77C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9127F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4B7FE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BBF1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2EF9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34FB0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E8F815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625EE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E035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E73A72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5DFAA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0A3B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F811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1D5F6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85DF7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7E7C8F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82A1B21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65BF0AC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6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6D0D8BA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B335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52597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E4068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7F9E2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86B24F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1753F9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A1652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75A02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C8EF1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2E2378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791A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FF590A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ABBDF0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4676FB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34F8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E2946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078FB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C4656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7764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C45BA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A1F55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F1F206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3279C527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625F9E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7</w:t>
            </w:r>
          </w:p>
        </w:tc>
        <w:tc>
          <w:tcPr>
            <w:tcW w:w="413" w:type="dxa"/>
            <w:vAlign w:val="center"/>
          </w:tcPr>
          <w:p w14:paraId="094D82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937C1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E0BEB7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A55637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8D686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8FD6E5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D7FB91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7ED1A0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0D250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951B81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0FEF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1591F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311716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3981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1F3B1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2B34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58FCD3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8BFF1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6AFCC4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13BF9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4E5A1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876AA8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B77EA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3377E56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048D2AB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8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36AD1F4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A969ED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5998F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B4D3DC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D47C83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5D9E14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2A3D96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2D712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FE949F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3C849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BB5E2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17B8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00ED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39ED4E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F5ADD7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EEEA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7A753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93FBEC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876F4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FC3CD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B387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36606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C02D1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0F1620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12F6936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9</w:t>
            </w:r>
          </w:p>
        </w:tc>
        <w:tc>
          <w:tcPr>
            <w:tcW w:w="413" w:type="dxa"/>
            <w:vAlign w:val="center"/>
          </w:tcPr>
          <w:p w14:paraId="188232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5C9258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0B17F3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46A2C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831B5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5FB86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D75AA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6159CB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29AD4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EA9C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E85640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E5B5C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F1B8B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1471E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061DB5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52980D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415E5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ACD61C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42D339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521CE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FDB9C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CCC2CB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DBDE7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763CFB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274988D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10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4B12AC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730D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C92F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F32F1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06944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183337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15B29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1545E0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CA831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B8A3CB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49075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9AB3E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98C0FB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D441E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4C222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C62C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B43B8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E5CA6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35B0B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E091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393B7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EAB88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9F32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3331E5D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7B25C1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11</w:t>
            </w:r>
          </w:p>
        </w:tc>
        <w:tc>
          <w:tcPr>
            <w:tcW w:w="413" w:type="dxa"/>
            <w:vAlign w:val="center"/>
          </w:tcPr>
          <w:p w14:paraId="728BB9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55322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16E53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07DAB8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02A20A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B3278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A32D5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B32594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598498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4A354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EAF88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4E1A8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35D91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7A8916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8DDD9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DDBFD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31654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AC137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16DFA2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323B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B77E8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22BDD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DCF8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B4CC186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1C4A37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12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6646BCE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2C956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17170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DDC771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7DD067C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29CAE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15AE8B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79DE5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7A74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E0E9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A6E3A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C213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D6DFA9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F32DC2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D349C9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67E6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B103A8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8A1EDC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72C20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2E39D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1E3D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0263C3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E19C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DEC77CD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2AA924B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13</w:t>
            </w:r>
          </w:p>
        </w:tc>
        <w:tc>
          <w:tcPr>
            <w:tcW w:w="413" w:type="dxa"/>
            <w:vAlign w:val="center"/>
          </w:tcPr>
          <w:p w14:paraId="35F193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FB5C4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42A1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633E54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FEF1BB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3066C2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86F20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A3DD72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734C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45159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5A86E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3F6B4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A6E9F2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0DD283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5D6A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BD2F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DDEEF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C841A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FAC8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9E88C9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9673C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8EA67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393F36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E58FCC2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53BCC9B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14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0C934DF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A21F5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3E4B46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7EABB4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3203C8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6C00DA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0D848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4684D7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06FBDE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9D5C0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4130B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7F58A4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1C7BF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7020B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6E6F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B1A43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F481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71A0BC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D43D00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D906F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11EB2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F77CB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D548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6F3D21A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26E57A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15</w:t>
            </w:r>
          </w:p>
        </w:tc>
        <w:tc>
          <w:tcPr>
            <w:tcW w:w="413" w:type="dxa"/>
            <w:vAlign w:val="center"/>
          </w:tcPr>
          <w:p w14:paraId="4C9329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4AFFC8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7752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2AAD6C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EFEE27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342DC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70B47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6D503F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5069C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BF541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C0ACD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870A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89A160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4BDAF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1B25A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B7FF9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9231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E8F806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23E44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E5A5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04AB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027125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5F79A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600D27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32D0117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16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733A591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78D2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27984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809B5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77B7A2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70AB19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04CC6C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C7191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BD8C5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1BA4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7D90F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2E9C3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2B86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D7AA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4B966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78E29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3C956A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EEF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E1489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EE2D7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52BAA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D011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947E3F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FD0EED7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0898173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17</w:t>
            </w:r>
          </w:p>
        </w:tc>
        <w:tc>
          <w:tcPr>
            <w:tcW w:w="413" w:type="dxa"/>
            <w:vAlign w:val="center"/>
          </w:tcPr>
          <w:p w14:paraId="4DBFAB5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D1C12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8FC9F5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E78C2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9CDDE5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9D888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307D33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E3EB6A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F1FE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AC53C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A15BF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622C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5912B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2FA1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655FC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B78B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6EDEA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76169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F14F34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C69FD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BF01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3F6B6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AB1BDF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151CCF1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6D6786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18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37A362E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21681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804F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97D84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F55D3B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AA86C1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A47D9B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71782B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A1B6F2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984D1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5CCE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E7887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0EEED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9186B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8D0ECB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2159AB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1DC685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9ADA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2BC0E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38FB26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ABBBF2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A2368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D12CBA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EA4AFC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3FB9CEF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19</w:t>
            </w:r>
          </w:p>
        </w:tc>
        <w:tc>
          <w:tcPr>
            <w:tcW w:w="413" w:type="dxa"/>
            <w:vAlign w:val="center"/>
          </w:tcPr>
          <w:p w14:paraId="5645C4F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DA19BB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DF4B2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0527C7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77ED48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7AB0D7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830555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146AC8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56245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6BD014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BE6312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8F82F0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4322B6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3B7662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DD7DE2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D7290A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2434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03D5C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D2D5D0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055D92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878E60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1D056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6584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B3512F3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2EF7153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20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57F5CF3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C1B9B4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A21611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D95945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E683B7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BE6C7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75322F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B701CA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707960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914155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28463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F5B99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CDCC07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CFCE4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E292CB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CA662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2323D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D21D48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5E3238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5D6956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42EACC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DA7C4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36039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</w:tbl>
    <w:p w14:paraId="4A728086" w14:textId="739D80F6" w:rsidR="00E55410" w:rsidRDefault="00E55410">
      <w:pPr>
        <w:spacing w:before="0" w:after="200" w:line="276" w:lineRule="auto"/>
        <w:jc w:val="left"/>
        <w:rPr>
          <w:sz w:val="12"/>
          <w:szCs w:val="12"/>
        </w:rPr>
      </w:pPr>
      <w:r w:rsidRPr="00E55410">
        <w:rPr>
          <w:sz w:val="12"/>
          <w:szCs w:val="12"/>
        </w:rPr>
        <w:br w:type="page"/>
      </w:r>
    </w:p>
    <w:p w14:paraId="0E6AA3F0" w14:textId="381AAAA6" w:rsidR="00045515" w:rsidRDefault="00045515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bookmarkStart w:id="12" w:name="_Hlk34289814"/>
      <w:bookmarkStart w:id="13" w:name="_Hlk34212919"/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 w:rsidR="00FC234B"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72116F41" w14:textId="5AEFCC07" w:rsidR="00043717" w:rsidRPr="00043717" w:rsidRDefault="00043717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5515" w:rsidRPr="00045515" w14:paraId="5E85A3E7" w14:textId="77777777" w:rsidTr="00846F3E">
        <w:trPr>
          <w:trHeight w:val="361"/>
        </w:trPr>
        <w:tc>
          <w:tcPr>
            <w:tcW w:w="9062" w:type="dxa"/>
            <w:gridSpan w:val="2"/>
          </w:tcPr>
          <w:bookmarkEnd w:id="12"/>
          <w:p w14:paraId="2C1FE44A" w14:textId="1D3FB23F" w:rsidR="00045515" w:rsidRPr="00045515" w:rsidRDefault="00045515" w:rsidP="00045515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5515" w:rsidRPr="00045515" w14:paraId="05A66B05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7EDB786" w14:textId="1B6A83FF" w:rsidR="00045515" w:rsidRPr="00045515" w:rsidRDefault="00045515" w:rsidP="00045515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5515" w:rsidRPr="00045515" w14:paraId="121FDD1E" w14:textId="77777777" w:rsidTr="00846F3E">
        <w:trPr>
          <w:trHeight w:val="4162"/>
        </w:trPr>
        <w:tc>
          <w:tcPr>
            <w:tcW w:w="9062" w:type="dxa"/>
            <w:gridSpan w:val="2"/>
          </w:tcPr>
          <w:p w14:paraId="5C646266" w14:textId="70A878BD" w:rsidR="00045515" w:rsidRPr="00045515" w:rsidRDefault="00045515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34C8B56" w14:textId="77777777" w:rsidTr="00846F3E">
        <w:tc>
          <w:tcPr>
            <w:tcW w:w="2972" w:type="dxa"/>
          </w:tcPr>
          <w:p w14:paraId="633CDA05" w14:textId="77777777" w:rsid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B727740" w14:textId="35E66852" w:rsidR="00045515" w:rsidRPr="00043717" w:rsidRDefault="00043717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2155CAA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198C5CF9" w14:textId="77777777" w:rsidTr="00846F3E">
        <w:tc>
          <w:tcPr>
            <w:tcW w:w="2972" w:type="dxa"/>
          </w:tcPr>
          <w:p w14:paraId="774CED06" w14:textId="77777777" w:rsid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5A8A4931" w14:textId="21CFCC67" w:rsidR="00045515" w:rsidRPr="00043717" w:rsidRDefault="00043717" w:rsidP="00045515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0626CC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8D77747" w14:textId="77777777" w:rsidR="00045515" w:rsidRPr="00045515" w:rsidRDefault="00045515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5515" w:rsidRPr="00045515" w14:paraId="7CEE9597" w14:textId="77777777" w:rsidTr="00846F3E">
        <w:tc>
          <w:tcPr>
            <w:tcW w:w="704" w:type="dxa"/>
          </w:tcPr>
          <w:p w14:paraId="4E91581E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3D07A8D3" w14:textId="38EE4772" w:rsidR="00045515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9E46BCF" w14:textId="28BB295F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7B08D723" w14:textId="16A82C8D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</w:t>
            </w:r>
            <w:r w:rsidR="00043717" w:rsidRP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1D324BFC" w14:textId="7344DD52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02E033BB" w14:textId="77777777" w:rsid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2D99B62D" w14:textId="67E2BA40" w:rsidR="00043717" w:rsidRPr="00043717" w:rsidRDefault="00043717" w:rsidP="00045515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5515" w:rsidRPr="00045515" w14:paraId="1C78271E" w14:textId="77777777" w:rsidTr="00846F3E">
        <w:tc>
          <w:tcPr>
            <w:tcW w:w="704" w:type="dxa"/>
          </w:tcPr>
          <w:p w14:paraId="67EDB9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25ED1A3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412E23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7CD04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64E7F5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95C6C98" w14:textId="77777777" w:rsidTr="00846F3E">
        <w:tc>
          <w:tcPr>
            <w:tcW w:w="704" w:type="dxa"/>
          </w:tcPr>
          <w:p w14:paraId="48815CB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25CE1EB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7D043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183CA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DB97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9B02983" w14:textId="77777777" w:rsidTr="00846F3E">
        <w:tc>
          <w:tcPr>
            <w:tcW w:w="704" w:type="dxa"/>
          </w:tcPr>
          <w:p w14:paraId="79BECF4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282271E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7914E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245F5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A69D8D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B8D1A18" w14:textId="77777777" w:rsidTr="00846F3E">
        <w:tc>
          <w:tcPr>
            <w:tcW w:w="704" w:type="dxa"/>
          </w:tcPr>
          <w:p w14:paraId="0635610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8D82C9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833C8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59A8F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57B057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0FA95E6" w14:textId="77777777" w:rsidTr="00846F3E">
        <w:tc>
          <w:tcPr>
            <w:tcW w:w="704" w:type="dxa"/>
          </w:tcPr>
          <w:p w14:paraId="3F2ED46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02962F8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6AB3BC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20BE9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3CCFB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ED9883D" w14:textId="77777777" w:rsidTr="00846F3E">
        <w:tc>
          <w:tcPr>
            <w:tcW w:w="704" w:type="dxa"/>
          </w:tcPr>
          <w:p w14:paraId="08557C4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28DCD4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50988B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9CFBA5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2C62D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59B938FB" w14:textId="77777777" w:rsidTr="00846F3E">
        <w:tc>
          <w:tcPr>
            <w:tcW w:w="704" w:type="dxa"/>
          </w:tcPr>
          <w:p w14:paraId="4A4C38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91B4E6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79CBB7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D06E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11D3CF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708007C" w14:textId="77777777" w:rsidTr="00846F3E">
        <w:tc>
          <w:tcPr>
            <w:tcW w:w="704" w:type="dxa"/>
          </w:tcPr>
          <w:p w14:paraId="31CBE02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756438B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E00BC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2FFE7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4332F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3C8E69D" w14:textId="77777777" w:rsidTr="00846F3E">
        <w:tc>
          <w:tcPr>
            <w:tcW w:w="704" w:type="dxa"/>
          </w:tcPr>
          <w:p w14:paraId="5907501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898614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8D9330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F87FAB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EA966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7F835E9" w14:textId="77777777" w:rsidTr="00846F3E">
        <w:tc>
          <w:tcPr>
            <w:tcW w:w="704" w:type="dxa"/>
          </w:tcPr>
          <w:p w14:paraId="4D43CCE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3D19B3A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0D1A4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7B5FA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B49596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1ADE144" w14:textId="77777777" w:rsidTr="00846F3E">
        <w:tc>
          <w:tcPr>
            <w:tcW w:w="704" w:type="dxa"/>
          </w:tcPr>
          <w:p w14:paraId="383915E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0109BB6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66FD4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30FD36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2EF65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DAAED34" w14:textId="77777777" w:rsidTr="00846F3E">
        <w:tc>
          <w:tcPr>
            <w:tcW w:w="704" w:type="dxa"/>
          </w:tcPr>
          <w:p w14:paraId="36A7D03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5EEC623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81B33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C47AB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3A50B3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6922BFD" w14:textId="77777777" w:rsidTr="00846F3E">
        <w:tc>
          <w:tcPr>
            <w:tcW w:w="704" w:type="dxa"/>
          </w:tcPr>
          <w:p w14:paraId="515AC9A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22F68C3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76D180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F40AC4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F1DD571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2D70FDCD" w14:textId="77777777" w:rsidTr="00846F3E">
        <w:tc>
          <w:tcPr>
            <w:tcW w:w="704" w:type="dxa"/>
          </w:tcPr>
          <w:p w14:paraId="70AE5DE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C5459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B06F2C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49DAC1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FE0C84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05DD2AC" w14:textId="77777777" w:rsidTr="00846F3E">
        <w:tc>
          <w:tcPr>
            <w:tcW w:w="704" w:type="dxa"/>
          </w:tcPr>
          <w:p w14:paraId="62C5746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C1009A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4E60B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E2518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5DC51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5B1B13F6" w14:textId="77777777" w:rsidTr="00846F3E">
        <w:tc>
          <w:tcPr>
            <w:tcW w:w="704" w:type="dxa"/>
          </w:tcPr>
          <w:p w14:paraId="5A6804D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38ED6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9B91C3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D7BF8E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0822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BD24D1D" w14:textId="77777777" w:rsidTr="00846F3E">
        <w:tc>
          <w:tcPr>
            <w:tcW w:w="704" w:type="dxa"/>
          </w:tcPr>
          <w:p w14:paraId="0122A0A1" w14:textId="5FB765D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2878FF0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DD894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1E7B82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8F919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E05F57D" w14:textId="77777777" w:rsidTr="00846F3E">
        <w:tc>
          <w:tcPr>
            <w:tcW w:w="704" w:type="dxa"/>
          </w:tcPr>
          <w:p w14:paraId="37E92062" w14:textId="137A4605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58C30B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E35792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476A2F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657B6A1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FC234B" w:rsidRPr="00045515" w14:paraId="56073A18" w14:textId="77777777" w:rsidTr="00846F3E">
        <w:tc>
          <w:tcPr>
            <w:tcW w:w="704" w:type="dxa"/>
          </w:tcPr>
          <w:p w14:paraId="2F5FA5FE" w14:textId="1C4B25F2" w:rsidR="00FC234B" w:rsidRDefault="00FC234B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bookmarkStart w:id="14" w:name="_Hlk34289698"/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036FE023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5F6508A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57CB652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C6B28C1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FC234B" w:rsidRPr="00045515" w14:paraId="7F71E06E" w14:textId="77777777" w:rsidTr="00846F3E">
        <w:tc>
          <w:tcPr>
            <w:tcW w:w="704" w:type="dxa"/>
          </w:tcPr>
          <w:p w14:paraId="01D5B6F9" w14:textId="0EDD5F1D" w:rsidR="00FC234B" w:rsidRDefault="00FC234B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ED92F6B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CFD0838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312FEC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085A01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bookmarkEnd w:id="13"/>
    <w:bookmarkEnd w:id="14"/>
    <w:p w14:paraId="34303E97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9DE0065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15ADB11" w14:textId="77777777" w:rsidTr="00846F3E">
        <w:trPr>
          <w:trHeight w:val="361"/>
        </w:trPr>
        <w:tc>
          <w:tcPr>
            <w:tcW w:w="9062" w:type="dxa"/>
            <w:gridSpan w:val="2"/>
          </w:tcPr>
          <w:p w14:paraId="14C1FED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3597208B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5930E4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7B38B902" w14:textId="77777777" w:rsidTr="00846F3E">
        <w:trPr>
          <w:trHeight w:val="4162"/>
        </w:trPr>
        <w:tc>
          <w:tcPr>
            <w:tcW w:w="9062" w:type="dxa"/>
            <w:gridSpan w:val="2"/>
          </w:tcPr>
          <w:p w14:paraId="01C8462C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F48C26" w14:textId="77777777" w:rsidTr="00846F3E">
        <w:tc>
          <w:tcPr>
            <w:tcW w:w="2972" w:type="dxa"/>
          </w:tcPr>
          <w:p w14:paraId="4A1E7651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0DADE44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31A81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02C46D" w14:textId="77777777" w:rsidTr="00846F3E">
        <w:tc>
          <w:tcPr>
            <w:tcW w:w="2972" w:type="dxa"/>
          </w:tcPr>
          <w:p w14:paraId="62B13C4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4461A17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707D3F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53634D5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67FFBF6C" w14:textId="77777777" w:rsidTr="00846F3E">
        <w:tc>
          <w:tcPr>
            <w:tcW w:w="704" w:type="dxa"/>
          </w:tcPr>
          <w:p w14:paraId="3F8D73D2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B95A1CD" w14:textId="30A11CE0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66D07D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2FD1CEA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1EF2459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4F65B3E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0BB2DE1D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37F3631" w14:textId="77777777" w:rsidTr="00846F3E">
        <w:tc>
          <w:tcPr>
            <w:tcW w:w="704" w:type="dxa"/>
          </w:tcPr>
          <w:p w14:paraId="595F77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3E7C92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1321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0A6F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58BE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091609" w14:textId="77777777" w:rsidTr="00846F3E">
        <w:tc>
          <w:tcPr>
            <w:tcW w:w="704" w:type="dxa"/>
          </w:tcPr>
          <w:p w14:paraId="424E9D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D0BEE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BB01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2B632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D8832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2C4D75F" w14:textId="77777777" w:rsidTr="00846F3E">
        <w:tc>
          <w:tcPr>
            <w:tcW w:w="704" w:type="dxa"/>
          </w:tcPr>
          <w:p w14:paraId="009F08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701B96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706A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CC1EF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04EB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7888A8" w14:textId="77777777" w:rsidTr="00846F3E">
        <w:tc>
          <w:tcPr>
            <w:tcW w:w="704" w:type="dxa"/>
          </w:tcPr>
          <w:p w14:paraId="348739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2C4CCA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EAE6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88939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6EB7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D7B987" w14:textId="77777777" w:rsidTr="00846F3E">
        <w:tc>
          <w:tcPr>
            <w:tcW w:w="704" w:type="dxa"/>
          </w:tcPr>
          <w:p w14:paraId="501F8B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653D01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05D12F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DADEB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3C99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FC03028" w14:textId="77777777" w:rsidTr="00846F3E">
        <w:tc>
          <w:tcPr>
            <w:tcW w:w="704" w:type="dxa"/>
          </w:tcPr>
          <w:p w14:paraId="75F547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DBE79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3B59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D396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A32F3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7A7F3D1" w14:textId="77777777" w:rsidTr="00846F3E">
        <w:tc>
          <w:tcPr>
            <w:tcW w:w="704" w:type="dxa"/>
          </w:tcPr>
          <w:p w14:paraId="7B042D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A5FA3F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2215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92F5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E7CC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BC28D5B" w14:textId="77777777" w:rsidTr="00846F3E">
        <w:tc>
          <w:tcPr>
            <w:tcW w:w="704" w:type="dxa"/>
          </w:tcPr>
          <w:p w14:paraId="21416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50AEF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9F5A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5ED89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4A793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87A1A21" w14:textId="77777777" w:rsidTr="00846F3E">
        <w:tc>
          <w:tcPr>
            <w:tcW w:w="704" w:type="dxa"/>
          </w:tcPr>
          <w:p w14:paraId="61B5B8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6646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5A595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C58DF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7696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FC2D730" w14:textId="77777777" w:rsidTr="00846F3E">
        <w:tc>
          <w:tcPr>
            <w:tcW w:w="704" w:type="dxa"/>
          </w:tcPr>
          <w:p w14:paraId="0F4930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05D056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4A528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FCAC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E68A65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E314F1" w14:textId="77777777" w:rsidTr="00846F3E">
        <w:tc>
          <w:tcPr>
            <w:tcW w:w="704" w:type="dxa"/>
          </w:tcPr>
          <w:p w14:paraId="30C616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3A4A5F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3AAD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014C7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2A67F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9D6B99" w14:textId="77777777" w:rsidTr="00846F3E">
        <w:tc>
          <w:tcPr>
            <w:tcW w:w="704" w:type="dxa"/>
          </w:tcPr>
          <w:p w14:paraId="0BA753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2D4752E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444BA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B810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F5F99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4A90A28" w14:textId="77777777" w:rsidTr="00846F3E">
        <w:tc>
          <w:tcPr>
            <w:tcW w:w="704" w:type="dxa"/>
          </w:tcPr>
          <w:p w14:paraId="3F35CA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D93B1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6122D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677F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9EDD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DA25AC" w14:textId="77777777" w:rsidTr="00846F3E">
        <w:tc>
          <w:tcPr>
            <w:tcW w:w="704" w:type="dxa"/>
          </w:tcPr>
          <w:p w14:paraId="53F781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93DD34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DE218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B92B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9CF90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9FD2B3" w14:textId="77777777" w:rsidTr="00846F3E">
        <w:tc>
          <w:tcPr>
            <w:tcW w:w="704" w:type="dxa"/>
          </w:tcPr>
          <w:p w14:paraId="4DE41A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2E67E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F91B5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FC07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6C250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BAD16A6" w14:textId="77777777" w:rsidTr="00846F3E">
        <w:tc>
          <w:tcPr>
            <w:tcW w:w="704" w:type="dxa"/>
          </w:tcPr>
          <w:p w14:paraId="596302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466E7F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8280B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594E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18EF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BA93CC0" w14:textId="77777777" w:rsidTr="00846F3E">
        <w:tc>
          <w:tcPr>
            <w:tcW w:w="704" w:type="dxa"/>
          </w:tcPr>
          <w:p w14:paraId="6A4ADC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54F956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C740F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92AE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438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EFDE71C" w14:textId="77777777" w:rsidTr="00846F3E">
        <w:tc>
          <w:tcPr>
            <w:tcW w:w="704" w:type="dxa"/>
          </w:tcPr>
          <w:p w14:paraId="068C88A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58639F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0E4FF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7DC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A6851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567BC37" w14:textId="77777777" w:rsidTr="00846F3E">
        <w:tc>
          <w:tcPr>
            <w:tcW w:w="704" w:type="dxa"/>
          </w:tcPr>
          <w:p w14:paraId="2D9801E0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3B8CCD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A1AF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CD1D4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C129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EBDEC9" w14:textId="77777777" w:rsidTr="00846F3E">
        <w:tc>
          <w:tcPr>
            <w:tcW w:w="704" w:type="dxa"/>
          </w:tcPr>
          <w:p w14:paraId="07AC6DF0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D024F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B0CD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5DB8A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24CDDF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8CEBC9C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E265C40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1AFE9666" w14:textId="77777777" w:rsidTr="00846F3E">
        <w:trPr>
          <w:trHeight w:val="361"/>
        </w:trPr>
        <w:tc>
          <w:tcPr>
            <w:tcW w:w="9062" w:type="dxa"/>
            <w:gridSpan w:val="2"/>
          </w:tcPr>
          <w:p w14:paraId="30ADEA3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2D6C5889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3DC81CD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73843ED" w14:textId="77777777" w:rsidTr="00846F3E">
        <w:trPr>
          <w:trHeight w:val="4162"/>
        </w:trPr>
        <w:tc>
          <w:tcPr>
            <w:tcW w:w="9062" w:type="dxa"/>
            <w:gridSpan w:val="2"/>
          </w:tcPr>
          <w:p w14:paraId="308D490D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C6B81B" w14:textId="77777777" w:rsidTr="00846F3E">
        <w:tc>
          <w:tcPr>
            <w:tcW w:w="2972" w:type="dxa"/>
          </w:tcPr>
          <w:p w14:paraId="0492AA8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09A49ED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0B6E4E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4C30EF" w14:textId="77777777" w:rsidTr="00846F3E">
        <w:tc>
          <w:tcPr>
            <w:tcW w:w="2972" w:type="dxa"/>
          </w:tcPr>
          <w:p w14:paraId="5F91A65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71A7633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3D955E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3FE0934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24B4F8D" w14:textId="77777777" w:rsidTr="00846F3E">
        <w:tc>
          <w:tcPr>
            <w:tcW w:w="704" w:type="dxa"/>
          </w:tcPr>
          <w:p w14:paraId="157B2E00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3B3FB90" w14:textId="31A0631C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3AC69DD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70A191A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15E748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FA8975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21C29E9A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5F4F7234" w14:textId="77777777" w:rsidTr="00846F3E">
        <w:tc>
          <w:tcPr>
            <w:tcW w:w="704" w:type="dxa"/>
          </w:tcPr>
          <w:p w14:paraId="5E37AE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9415B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B6CC3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686D7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E0635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70E3136" w14:textId="77777777" w:rsidTr="00846F3E">
        <w:tc>
          <w:tcPr>
            <w:tcW w:w="704" w:type="dxa"/>
          </w:tcPr>
          <w:p w14:paraId="05DD1C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0E8A96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5BFCD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A3161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7052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1BBB145" w14:textId="77777777" w:rsidTr="00846F3E">
        <w:tc>
          <w:tcPr>
            <w:tcW w:w="704" w:type="dxa"/>
          </w:tcPr>
          <w:p w14:paraId="7682D7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149CF4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45E26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008A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EC1F4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B8EBC0E" w14:textId="77777777" w:rsidTr="00846F3E">
        <w:tc>
          <w:tcPr>
            <w:tcW w:w="704" w:type="dxa"/>
          </w:tcPr>
          <w:p w14:paraId="788C80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11D3B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97018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C7257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88AE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B5956" w14:textId="77777777" w:rsidTr="00846F3E">
        <w:tc>
          <w:tcPr>
            <w:tcW w:w="704" w:type="dxa"/>
          </w:tcPr>
          <w:p w14:paraId="4DD13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6E6DC7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78F1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ED45C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F697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AD1B9A" w14:textId="77777777" w:rsidTr="00846F3E">
        <w:tc>
          <w:tcPr>
            <w:tcW w:w="704" w:type="dxa"/>
          </w:tcPr>
          <w:p w14:paraId="080F10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44F364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5ABC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0CC9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1952B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7B123F" w14:textId="77777777" w:rsidTr="00846F3E">
        <w:tc>
          <w:tcPr>
            <w:tcW w:w="704" w:type="dxa"/>
          </w:tcPr>
          <w:p w14:paraId="460898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2DB7A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901B7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DD0A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7E8791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A88E1DD" w14:textId="77777777" w:rsidTr="00846F3E">
        <w:tc>
          <w:tcPr>
            <w:tcW w:w="704" w:type="dxa"/>
          </w:tcPr>
          <w:p w14:paraId="0877C4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75AA91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BAE11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D626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587EC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5DA818B" w14:textId="77777777" w:rsidTr="00846F3E">
        <w:tc>
          <w:tcPr>
            <w:tcW w:w="704" w:type="dxa"/>
          </w:tcPr>
          <w:p w14:paraId="604D9C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C72E9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6579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E712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AE96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7C1C9E9" w14:textId="77777777" w:rsidTr="00846F3E">
        <w:tc>
          <w:tcPr>
            <w:tcW w:w="704" w:type="dxa"/>
          </w:tcPr>
          <w:p w14:paraId="1AA88F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4F830D9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1ACB6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9D07E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E86E3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BD7641" w14:textId="77777777" w:rsidTr="00846F3E">
        <w:tc>
          <w:tcPr>
            <w:tcW w:w="704" w:type="dxa"/>
          </w:tcPr>
          <w:p w14:paraId="206BB5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5F0F8E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E9C8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DCFD3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FFDC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80585CA" w14:textId="77777777" w:rsidTr="00846F3E">
        <w:tc>
          <w:tcPr>
            <w:tcW w:w="704" w:type="dxa"/>
          </w:tcPr>
          <w:p w14:paraId="216E4B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F52FD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DC9C6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C4B5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6CBF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DCC4772" w14:textId="77777777" w:rsidTr="00846F3E">
        <w:tc>
          <w:tcPr>
            <w:tcW w:w="704" w:type="dxa"/>
          </w:tcPr>
          <w:p w14:paraId="66EA6A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49F456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B9D3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CF744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FBDFF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56C73D9" w14:textId="77777777" w:rsidTr="00846F3E">
        <w:tc>
          <w:tcPr>
            <w:tcW w:w="704" w:type="dxa"/>
          </w:tcPr>
          <w:p w14:paraId="00DDC1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64795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3AD4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0484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6EB6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77354E8" w14:textId="77777777" w:rsidTr="00846F3E">
        <w:tc>
          <w:tcPr>
            <w:tcW w:w="704" w:type="dxa"/>
          </w:tcPr>
          <w:p w14:paraId="2CA505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51E03F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03BB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3481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66B8F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D6F5A6E" w14:textId="77777777" w:rsidTr="00846F3E">
        <w:tc>
          <w:tcPr>
            <w:tcW w:w="704" w:type="dxa"/>
          </w:tcPr>
          <w:p w14:paraId="7E8D34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A25F1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C9FFB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7930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3697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4869E" w14:textId="77777777" w:rsidTr="00846F3E">
        <w:tc>
          <w:tcPr>
            <w:tcW w:w="704" w:type="dxa"/>
          </w:tcPr>
          <w:p w14:paraId="43ED07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73456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E4E2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0E268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D59E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884A70A" w14:textId="77777777" w:rsidTr="00846F3E">
        <w:tc>
          <w:tcPr>
            <w:tcW w:w="704" w:type="dxa"/>
          </w:tcPr>
          <w:p w14:paraId="024D29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654E2A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2BBED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8AB6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A7BC01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946889D" w14:textId="77777777" w:rsidTr="00846F3E">
        <w:tc>
          <w:tcPr>
            <w:tcW w:w="704" w:type="dxa"/>
          </w:tcPr>
          <w:p w14:paraId="44091A6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2C47A1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1496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7EBA5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342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9215AC" w14:textId="77777777" w:rsidTr="00846F3E">
        <w:tc>
          <w:tcPr>
            <w:tcW w:w="704" w:type="dxa"/>
          </w:tcPr>
          <w:p w14:paraId="41F3B551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3D7FCC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AE0AF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8B163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831DA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E5627B2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A3DCB0E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045B34E1" w14:textId="77777777" w:rsidTr="00846F3E">
        <w:trPr>
          <w:trHeight w:val="361"/>
        </w:trPr>
        <w:tc>
          <w:tcPr>
            <w:tcW w:w="9062" w:type="dxa"/>
            <w:gridSpan w:val="2"/>
          </w:tcPr>
          <w:p w14:paraId="3FA3A76F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6BFC00D7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A08504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02BB2298" w14:textId="77777777" w:rsidTr="00846F3E">
        <w:trPr>
          <w:trHeight w:val="4162"/>
        </w:trPr>
        <w:tc>
          <w:tcPr>
            <w:tcW w:w="9062" w:type="dxa"/>
            <w:gridSpan w:val="2"/>
          </w:tcPr>
          <w:p w14:paraId="3DB92487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7F6A82" w14:textId="77777777" w:rsidTr="00846F3E">
        <w:tc>
          <w:tcPr>
            <w:tcW w:w="2972" w:type="dxa"/>
          </w:tcPr>
          <w:p w14:paraId="602AC2A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379C18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51015D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8F6FFD0" w14:textId="77777777" w:rsidTr="00846F3E">
        <w:tc>
          <w:tcPr>
            <w:tcW w:w="2972" w:type="dxa"/>
          </w:tcPr>
          <w:p w14:paraId="7F25CE8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6870C79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9A5CE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6C0D283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1B425CB" w14:textId="77777777" w:rsidTr="00846F3E">
        <w:tc>
          <w:tcPr>
            <w:tcW w:w="704" w:type="dxa"/>
          </w:tcPr>
          <w:p w14:paraId="0273BAEC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E58C07C" w14:textId="2CD69068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4DDD272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834797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5024595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D85392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AEE440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6AFE27D" w14:textId="77777777" w:rsidTr="00846F3E">
        <w:tc>
          <w:tcPr>
            <w:tcW w:w="704" w:type="dxa"/>
          </w:tcPr>
          <w:p w14:paraId="371ABC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7BE7F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23F54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86BC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FC2F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094083" w14:textId="77777777" w:rsidTr="00846F3E">
        <w:tc>
          <w:tcPr>
            <w:tcW w:w="704" w:type="dxa"/>
          </w:tcPr>
          <w:p w14:paraId="249081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6C0CB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3B41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53AEB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7344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8BCB45" w14:textId="77777777" w:rsidTr="00846F3E">
        <w:tc>
          <w:tcPr>
            <w:tcW w:w="704" w:type="dxa"/>
          </w:tcPr>
          <w:p w14:paraId="1AFCC6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6E69E8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0119F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F1D14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9704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ED6A48" w14:textId="77777777" w:rsidTr="00846F3E">
        <w:tc>
          <w:tcPr>
            <w:tcW w:w="704" w:type="dxa"/>
          </w:tcPr>
          <w:p w14:paraId="2B01E7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032417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951B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55E05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2F3E6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557B7B1" w14:textId="77777777" w:rsidTr="00846F3E">
        <w:tc>
          <w:tcPr>
            <w:tcW w:w="704" w:type="dxa"/>
          </w:tcPr>
          <w:p w14:paraId="4C1321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14F901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FAAD3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78665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ED72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FB21689" w14:textId="77777777" w:rsidTr="00846F3E">
        <w:tc>
          <w:tcPr>
            <w:tcW w:w="704" w:type="dxa"/>
          </w:tcPr>
          <w:p w14:paraId="412EE4E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3F0F75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F08D5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FEC7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93A61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DD6016" w14:textId="77777777" w:rsidTr="00846F3E">
        <w:tc>
          <w:tcPr>
            <w:tcW w:w="704" w:type="dxa"/>
          </w:tcPr>
          <w:p w14:paraId="6E1785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1772D38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B2954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A650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673C1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9712258" w14:textId="77777777" w:rsidTr="00846F3E">
        <w:tc>
          <w:tcPr>
            <w:tcW w:w="704" w:type="dxa"/>
          </w:tcPr>
          <w:p w14:paraId="24BBE4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733A7D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3BB93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292E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E6B3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39D636C" w14:textId="77777777" w:rsidTr="00846F3E">
        <w:tc>
          <w:tcPr>
            <w:tcW w:w="704" w:type="dxa"/>
          </w:tcPr>
          <w:p w14:paraId="543F4B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B3318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3CA7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BEDD3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DE84B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FDEBE2" w14:textId="77777777" w:rsidTr="00846F3E">
        <w:tc>
          <w:tcPr>
            <w:tcW w:w="704" w:type="dxa"/>
          </w:tcPr>
          <w:p w14:paraId="07FC04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6A4B02A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AB2DE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B0030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14B54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9EFC9BA" w14:textId="77777777" w:rsidTr="00846F3E">
        <w:tc>
          <w:tcPr>
            <w:tcW w:w="704" w:type="dxa"/>
          </w:tcPr>
          <w:p w14:paraId="354F43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3CE12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9DE3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3919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882B8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5C5B5F" w14:textId="77777777" w:rsidTr="00846F3E">
        <w:tc>
          <w:tcPr>
            <w:tcW w:w="704" w:type="dxa"/>
          </w:tcPr>
          <w:p w14:paraId="6F1AB4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6E94C4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4336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98E71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A2C4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280BE0" w14:textId="77777777" w:rsidTr="00846F3E">
        <w:tc>
          <w:tcPr>
            <w:tcW w:w="704" w:type="dxa"/>
          </w:tcPr>
          <w:p w14:paraId="5D2A44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39852A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B15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E109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13DC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14E94C1" w14:textId="77777777" w:rsidTr="00846F3E">
        <w:tc>
          <w:tcPr>
            <w:tcW w:w="704" w:type="dxa"/>
          </w:tcPr>
          <w:p w14:paraId="3D5C4D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1916A3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47F20F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F49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40F04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D669C9" w14:textId="77777777" w:rsidTr="00846F3E">
        <w:tc>
          <w:tcPr>
            <w:tcW w:w="704" w:type="dxa"/>
          </w:tcPr>
          <w:p w14:paraId="1EAD9C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55827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1EB2C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614EF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C32E7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0317E2" w14:textId="77777777" w:rsidTr="00846F3E">
        <w:tc>
          <w:tcPr>
            <w:tcW w:w="704" w:type="dxa"/>
          </w:tcPr>
          <w:p w14:paraId="07A527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5E182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7508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79E2A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9CF33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A465B2" w14:textId="77777777" w:rsidTr="00846F3E">
        <w:tc>
          <w:tcPr>
            <w:tcW w:w="704" w:type="dxa"/>
          </w:tcPr>
          <w:p w14:paraId="7AB846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A69A0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14C26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16476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62CE6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0EFCDAE" w14:textId="77777777" w:rsidTr="00846F3E">
        <w:tc>
          <w:tcPr>
            <w:tcW w:w="704" w:type="dxa"/>
          </w:tcPr>
          <w:p w14:paraId="44DE35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1BBF24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EED70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60C944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BA055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A3F827" w14:textId="77777777" w:rsidTr="00846F3E">
        <w:tc>
          <w:tcPr>
            <w:tcW w:w="704" w:type="dxa"/>
          </w:tcPr>
          <w:p w14:paraId="0AB2404A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735913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B50D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795B7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BDA6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96C6633" w14:textId="77777777" w:rsidTr="00846F3E">
        <w:tc>
          <w:tcPr>
            <w:tcW w:w="704" w:type="dxa"/>
          </w:tcPr>
          <w:p w14:paraId="7873DD1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0FF67F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E831C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6EE81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DFF9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2E99A133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56C9DFDE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632F81CE" w14:textId="77777777" w:rsidTr="00846F3E">
        <w:trPr>
          <w:trHeight w:val="361"/>
        </w:trPr>
        <w:tc>
          <w:tcPr>
            <w:tcW w:w="9062" w:type="dxa"/>
            <w:gridSpan w:val="2"/>
          </w:tcPr>
          <w:p w14:paraId="199E264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29889805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0939A0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4EDF7BBD" w14:textId="77777777" w:rsidTr="00846F3E">
        <w:trPr>
          <w:trHeight w:val="4162"/>
        </w:trPr>
        <w:tc>
          <w:tcPr>
            <w:tcW w:w="9062" w:type="dxa"/>
            <w:gridSpan w:val="2"/>
          </w:tcPr>
          <w:p w14:paraId="783CC85C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4E76548" w14:textId="77777777" w:rsidTr="00846F3E">
        <w:tc>
          <w:tcPr>
            <w:tcW w:w="2972" w:type="dxa"/>
          </w:tcPr>
          <w:p w14:paraId="6E9AE77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7AF7A7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31FA9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F429240" w14:textId="77777777" w:rsidTr="00846F3E">
        <w:tc>
          <w:tcPr>
            <w:tcW w:w="2972" w:type="dxa"/>
          </w:tcPr>
          <w:p w14:paraId="6C2571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736D9C0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F071F2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7F189DA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534B7125" w14:textId="77777777" w:rsidTr="00846F3E">
        <w:tc>
          <w:tcPr>
            <w:tcW w:w="704" w:type="dxa"/>
          </w:tcPr>
          <w:p w14:paraId="5DDB3E68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2842398D" w14:textId="3EF5F41F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0FA6A96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07BD530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525C92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5A349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34559BE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38BAF06E" w14:textId="77777777" w:rsidTr="00846F3E">
        <w:tc>
          <w:tcPr>
            <w:tcW w:w="704" w:type="dxa"/>
          </w:tcPr>
          <w:p w14:paraId="10406C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27E70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7B11A7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051B6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9C6BF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45A90A9" w14:textId="77777777" w:rsidTr="00846F3E">
        <w:tc>
          <w:tcPr>
            <w:tcW w:w="704" w:type="dxa"/>
          </w:tcPr>
          <w:p w14:paraId="76A672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6A909B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B84D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49D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78E97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2B978E" w14:textId="77777777" w:rsidTr="00846F3E">
        <w:tc>
          <w:tcPr>
            <w:tcW w:w="704" w:type="dxa"/>
          </w:tcPr>
          <w:p w14:paraId="516C99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4E4BC7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3767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48B64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29402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41ACEDE" w14:textId="77777777" w:rsidTr="00846F3E">
        <w:tc>
          <w:tcPr>
            <w:tcW w:w="704" w:type="dxa"/>
          </w:tcPr>
          <w:p w14:paraId="2A6200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0CB8EC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4D8D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33C3C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F0AC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E203D3D" w14:textId="77777777" w:rsidTr="00846F3E">
        <w:tc>
          <w:tcPr>
            <w:tcW w:w="704" w:type="dxa"/>
          </w:tcPr>
          <w:p w14:paraId="637EC7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11ADFF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23F6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DA36F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1FC10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FD8C4CA" w14:textId="77777777" w:rsidTr="00846F3E">
        <w:tc>
          <w:tcPr>
            <w:tcW w:w="704" w:type="dxa"/>
          </w:tcPr>
          <w:p w14:paraId="45DA1B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B50D1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672D1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DCE7E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DA39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B7C638" w14:textId="77777777" w:rsidTr="00846F3E">
        <w:tc>
          <w:tcPr>
            <w:tcW w:w="704" w:type="dxa"/>
          </w:tcPr>
          <w:p w14:paraId="0A023E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1331A6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CF77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C232C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715A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EF46F0" w14:textId="77777777" w:rsidTr="00846F3E">
        <w:tc>
          <w:tcPr>
            <w:tcW w:w="704" w:type="dxa"/>
          </w:tcPr>
          <w:p w14:paraId="6C3C4E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0A7DD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2D8EA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9DD7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072B0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EDE84D" w14:textId="77777777" w:rsidTr="00846F3E">
        <w:tc>
          <w:tcPr>
            <w:tcW w:w="704" w:type="dxa"/>
          </w:tcPr>
          <w:p w14:paraId="78814A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0DCD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9E69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48F1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C52A7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A5599FB" w14:textId="77777777" w:rsidTr="00846F3E">
        <w:tc>
          <w:tcPr>
            <w:tcW w:w="704" w:type="dxa"/>
          </w:tcPr>
          <w:p w14:paraId="76F5946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464C44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6EFF5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A817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8C9C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82B061" w14:textId="77777777" w:rsidTr="00846F3E">
        <w:tc>
          <w:tcPr>
            <w:tcW w:w="704" w:type="dxa"/>
          </w:tcPr>
          <w:p w14:paraId="510101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2EAD459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52C0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9B23B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B248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55EDDC1" w14:textId="77777777" w:rsidTr="00846F3E">
        <w:tc>
          <w:tcPr>
            <w:tcW w:w="704" w:type="dxa"/>
          </w:tcPr>
          <w:p w14:paraId="17B53FA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F5879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3769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8E656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9049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469EC03" w14:textId="77777777" w:rsidTr="00846F3E">
        <w:tc>
          <w:tcPr>
            <w:tcW w:w="704" w:type="dxa"/>
          </w:tcPr>
          <w:p w14:paraId="636DFD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D9736F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D2466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877E64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ACB4D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CF7799" w14:textId="77777777" w:rsidTr="00846F3E">
        <w:tc>
          <w:tcPr>
            <w:tcW w:w="704" w:type="dxa"/>
          </w:tcPr>
          <w:p w14:paraId="7E9023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7AA456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A075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FC62F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113EF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E5D864" w14:textId="77777777" w:rsidTr="00846F3E">
        <w:tc>
          <w:tcPr>
            <w:tcW w:w="704" w:type="dxa"/>
          </w:tcPr>
          <w:p w14:paraId="262BE54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7D078D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5C1483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FBC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547A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837D39" w14:textId="77777777" w:rsidTr="00846F3E">
        <w:tc>
          <w:tcPr>
            <w:tcW w:w="704" w:type="dxa"/>
          </w:tcPr>
          <w:p w14:paraId="73AB1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6EC69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9737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23BDC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D85A7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C5CDA47" w14:textId="77777777" w:rsidTr="00846F3E">
        <w:tc>
          <w:tcPr>
            <w:tcW w:w="704" w:type="dxa"/>
          </w:tcPr>
          <w:p w14:paraId="7E67E9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37295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DE0B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A5B74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9501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9F61E4" w14:textId="77777777" w:rsidTr="00846F3E">
        <w:tc>
          <w:tcPr>
            <w:tcW w:w="704" w:type="dxa"/>
          </w:tcPr>
          <w:p w14:paraId="612E7E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FC55F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F5C63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CC345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A5832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C8E26E" w14:textId="77777777" w:rsidTr="00846F3E">
        <w:tc>
          <w:tcPr>
            <w:tcW w:w="704" w:type="dxa"/>
          </w:tcPr>
          <w:p w14:paraId="717B2A8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D1AD6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9AD8A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1BA2D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632D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03F3C9" w14:textId="77777777" w:rsidTr="00846F3E">
        <w:tc>
          <w:tcPr>
            <w:tcW w:w="704" w:type="dxa"/>
          </w:tcPr>
          <w:p w14:paraId="3EA3609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CBD57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6CEB6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29F9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C5348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6CAC23E8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22EA7CD6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2F03F790" w14:textId="77777777" w:rsidTr="00846F3E">
        <w:trPr>
          <w:trHeight w:val="361"/>
        </w:trPr>
        <w:tc>
          <w:tcPr>
            <w:tcW w:w="9062" w:type="dxa"/>
            <w:gridSpan w:val="2"/>
          </w:tcPr>
          <w:p w14:paraId="18C3EA6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32C555D3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63D251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0A91966B" w14:textId="77777777" w:rsidTr="00846F3E">
        <w:trPr>
          <w:trHeight w:val="4162"/>
        </w:trPr>
        <w:tc>
          <w:tcPr>
            <w:tcW w:w="9062" w:type="dxa"/>
            <w:gridSpan w:val="2"/>
          </w:tcPr>
          <w:p w14:paraId="577A5166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  <w:bookmarkStart w:id="15" w:name="_GoBack"/>
            <w:bookmarkEnd w:id="15"/>
          </w:p>
        </w:tc>
      </w:tr>
      <w:tr w:rsidR="00043717" w:rsidRPr="00045515" w14:paraId="79D91CC1" w14:textId="77777777" w:rsidTr="00846F3E">
        <w:tc>
          <w:tcPr>
            <w:tcW w:w="2972" w:type="dxa"/>
          </w:tcPr>
          <w:p w14:paraId="0E442A9E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8239529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381E34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C74FDBF" w14:textId="77777777" w:rsidTr="00846F3E">
        <w:tc>
          <w:tcPr>
            <w:tcW w:w="2972" w:type="dxa"/>
          </w:tcPr>
          <w:p w14:paraId="193114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0AFA732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51F4A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F375D0F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5C918678" w14:textId="77777777" w:rsidTr="00846F3E">
        <w:tc>
          <w:tcPr>
            <w:tcW w:w="704" w:type="dxa"/>
          </w:tcPr>
          <w:p w14:paraId="47FDE22A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9F9C5AA" w14:textId="71DA3D98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E20F3F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13BD8B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5FF6C99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9A0742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3B94F54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42B90681" w14:textId="77777777" w:rsidTr="00846F3E">
        <w:tc>
          <w:tcPr>
            <w:tcW w:w="704" w:type="dxa"/>
          </w:tcPr>
          <w:p w14:paraId="55E08A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223B9E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430A5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93E88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F148E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5831AD" w14:textId="77777777" w:rsidTr="00846F3E">
        <w:tc>
          <w:tcPr>
            <w:tcW w:w="704" w:type="dxa"/>
          </w:tcPr>
          <w:p w14:paraId="4F3B5D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337A15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A6F3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CD7C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E3EFC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E7A5B8" w14:textId="77777777" w:rsidTr="00846F3E">
        <w:tc>
          <w:tcPr>
            <w:tcW w:w="704" w:type="dxa"/>
          </w:tcPr>
          <w:p w14:paraId="7F7681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0043B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10DD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07AB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4AF0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3265FB3" w14:textId="77777777" w:rsidTr="00846F3E">
        <w:tc>
          <w:tcPr>
            <w:tcW w:w="704" w:type="dxa"/>
          </w:tcPr>
          <w:p w14:paraId="76CD67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116C2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1368F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2E23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60E71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E5D36BF" w14:textId="77777777" w:rsidTr="00846F3E">
        <w:tc>
          <w:tcPr>
            <w:tcW w:w="704" w:type="dxa"/>
          </w:tcPr>
          <w:p w14:paraId="3232221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485241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698EC4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3ADF5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B4E9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2AD4FF3" w14:textId="77777777" w:rsidTr="00846F3E">
        <w:tc>
          <w:tcPr>
            <w:tcW w:w="704" w:type="dxa"/>
          </w:tcPr>
          <w:p w14:paraId="2909F8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7E8F52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6704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A1A8C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938D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0C0674" w14:textId="77777777" w:rsidTr="00846F3E">
        <w:tc>
          <w:tcPr>
            <w:tcW w:w="704" w:type="dxa"/>
          </w:tcPr>
          <w:p w14:paraId="0DE0FDC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0B74E0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489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7E361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1600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CA49CC" w14:textId="77777777" w:rsidTr="00846F3E">
        <w:tc>
          <w:tcPr>
            <w:tcW w:w="704" w:type="dxa"/>
          </w:tcPr>
          <w:p w14:paraId="646057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F19D3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CC162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1E4E4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52411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A7F517" w14:textId="77777777" w:rsidTr="00846F3E">
        <w:tc>
          <w:tcPr>
            <w:tcW w:w="704" w:type="dxa"/>
          </w:tcPr>
          <w:p w14:paraId="727DD6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6097D9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C88B5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A2E0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A8DF9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6148D3B" w14:textId="77777777" w:rsidTr="00846F3E">
        <w:tc>
          <w:tcPr>
            <w:tcW w:w="704" w:type="dxa"/>
          </w:tcPr>
          <w:p w14:paraId="4D7249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3472CF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9190D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6D8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E48B3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C8C762" w14:textId="77777777" w:rsidTr="00846F3E">
        <w:tc>
          <w:tcPr>
            <w:tcW w:w="704" w:type="dxa"/>
          </w:tcPr>
          <w:p w14:paraId="0D7B0A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443D1A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286D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4F7BE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F60C0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CE535EB" w14:textId="77777777" w:rsidTr="00846F3E">
        <w:tc>
          <w:tcPr>
            <w:tcW w:w="704" w:type="dxa"/>
          </w:tcPr>
          <w:p w14:paraId="6A95B7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0CA876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E649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E8C1B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FF9CA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0552D3" w14:textId="77777777" w:rsidTr="00846F3E">
        <w:tc>
          <w:tcPr>
            <w:tcW w:w="704" w:type="dxa"/>
          </w:tcPr>
          <w:p w14:paraId="30525B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628763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044D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29A9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0501A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3BD9DCA" w14:textId="77777777" w:rsidTr="00846F3E">
        <w:tc>
          <w:tcPr>
            <w:tcW w:w="704" w:type="dxa"/>
          </w:tcPr>
          <w:p w14:paraId="63472F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3CE90E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EA10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57523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E93C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6DE75B6" w14:textId="77777777" w:rsidTr="00846F3E">
        <w:tc>
          <w:tcPr>
            <w:tcW w:w="704" w:type="dxa"/>
          </w:tcPr>
          <w:p w14:paraId="2C5B3E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3813D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0244D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BCA89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0B76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6899C4" w14:textId="77777777" w:rsidTr="00846F3E">
        <w:tc>
          <w:tcPr>
            <w:tcW w:w="704" w:type="dxa"/>
          </w:tcPr>
          <w:p w14:paraId="1F5674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52B2B6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CFD73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496F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639330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F9E6959" w14:textId="77777777" w:rsidTr="00846F3E">
        <w:tc>
          <w:tcPr>
            <w:tcW w:w="704" w:type="dxa"/>
          </w:tcPr>
          <w:p w14:paraId="76DFF3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8990C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83CB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1D09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0CAE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8485340" w14:textId="77777777" w:rsidTr="00846F3E">
        <w:tc>
          <w:tcPr>
            <w:tcW w:w="704" w:type="dxa"/>
          </w:tcPr>
          <w:p w14:paraId="6B3C53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4518E0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7C227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6920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04AC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AAF4D2" w14:textId="77777777" w:rsidTr="00846F3E">
        <w:tc>
          <w:tcPr>
            <w:tcW w:w="704" w:type="dxa"/>
          </w:tcPr>
          <w:p w14:paraId="79AE756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34DA97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026E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5AFE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D0A08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8E57826" w14:textId="77777777" w:rsidTr="00846F3E">
        <w:tc>
          <w:tcPr>
            <w:tcW w:w="704" w:type="dxa"/>
          </w:tcPr>
          <w:p w14:paraId="2D7EE25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7BE43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93BF6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721C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0C74D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63F08F9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B47F0A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50214DA3" w14:textId="77777777" w:rsidTr="00846F3E">
        <w:trPr>
          <w:trHeight w:val="361"/>
        </w:trPr>
        <w:tc>
          <w:tcPr>
            <w:tcW w:w="9062" w:type="dxa"/>
            <w:gridSpan w:val="2"/>
          </w:tcPr>
          <w:p w14:paraId="51E8195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74EE1610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28AC4C0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6D18C64" w14:textId="77777777" w:rsidTr="00846F3E">
        <w:trPr>
          <w:trHeight w:val="4162"/>
        </w:trPr>
        <w:tc>
          <w:tcPr>
            <w:tcW w:w="9062" w:type="dxa"/>
            <w:gridSpan w:val="2"/>
          </w:tcPr>
          <w:p w14:paraId="6CD15C5F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8EFBD3" w14:textId="77777777" w:rsidTr="00846F3E">
        <w:tc>
          <w:tcPr>
            <w:tcW w:w="2972" w:type="dxa"/>
          </w:tcPr>
          <w:p w14:paraId="2003B71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994A4C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6817C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0C3A4DB" w14:textId="77777777" w:rsidTr="00846F3E">
        <w:tc>
          <w:tcPr>
            <w:tcW w:w="2972" w:type="dxa"/>
          </w:tcPr>
          <w:p w14:paraId="585F972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6636BAA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5CA2E8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C985820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744A637F" w14:textId="77777777" w:rsidTr="00846F3E">
        <w:tc>
          <w:tcPr>
            <w:tcW w:w="704" w:type="dxa"/>
          </w:tcPr>
          <w:p w14:paraId="555ACF97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B799320" w14:textId="17DAB065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220E01C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0E65F56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78840AF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7CA4A4E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53580F28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10C64643" w14:textId="77777777" w:rsidTr="00846F3E">
        <w:tc>
          <w:tcPr>
            <w:tcW w:w="704" w:type="dxa"/>
          </w:tcPr>
          <w:p w14:paraId="64D7E3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49410E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FCCCD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FDF5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FAFA7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7B6A21" w14:textId="77777777" w:rsidTr="00846F3E">
        <w:tc>
          <w:tcPr>
            <w:tcW w:w="704" w:type="dxa"/>
          </w:tcPr>
          <w:p w14:paraId="21822E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1A3F3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73825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FF1A5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797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ECD393B" w14:textId="77777777" w:rsidTr="00846F3E">
        <w:tc>
          <w:tcPr>
            <w:tcW w:w="704" w:type="dxa"/>
          </w:tcPr>
          <w:p w14:paraId="53A325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34D795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D9A12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C80B2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76027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8E31B21" w14:textId="77777777" w:rsidTr="00846F3E">
        <w:tc>
          <w:tcPr>
            <w:tcW w:w="704" w:type="dxa"/>
          </w:tcPr>
          <w:p w14:paraId="421954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60CC1B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1517F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9EAA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0F95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453F444" w14:textId="77777777" w:rsidTr="00846F3E">
        <w:tc>
          <w:tcPr>
            <w:tcW w:w="704" w:type="dxa"/>
          </w:tcPr>
          <w:p w14:paraId="3B94C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549EE8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42C8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0130A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8E6F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9B1067" w14:textId="77777777" w:rsidTr="00846F3E">
        <w:tc>
          <w:tcPr>
            <w:tcW w:w="704" w:type="dxa"/>
          </w:tcPr>
          <w:p w14:paraId="03CEC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2E3297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5F772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E845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B721D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43108A" w14:textId="77777777" w:rsidTr="00846F3E">
        <w:tc>
          <w:tcPr>
            <w:tcW w:w="704" w:type="dxa"/>
          </w:tcPr>
          <w:p w14:paraId="04D0EF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E7633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970F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92888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FB85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70EF413" w14:textId="77777777" w:rsidTr="00846F3E">
        <w:tc>
          <w:tcPr>
            <w:tcW w:w="704" w:type="dxa"/>
          </w:tcPr>
          <w:p w14:paraId="75DE52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D1B66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F26E9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2EBBD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CE8D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47FCB9" w14:textId="77777777" w:rsidTr="00846F3E">
        <w:tc>
          <w:tcPr>
            <w:tcW w:w="704" w:type="dxa"/>
          </w:tcPr>
          <w:p w14:paraId="53B64C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A0BA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81C43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F4471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FC450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62D259" w14:textId="77777777" w:rsidTr="00846F3E">
        <w:tc>
          <w:tcPr>
            <w:tcW w:w="704" w:type="dxa"/>
          </w:tcPr>
          <w:p w14:paraId="19B70B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1E4662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3EA7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7B112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F1896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7D6F10" w14:textId="77777777" w:rsidTr="00846F3E">
        <w:tc>
          <w:tcPr>
            <w:tcW w:w="704" w:type="dxa"/>
          </w:tcPr>
          <w:p w14:paraId="232C68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79AE7A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96ED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1BBE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645E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F8F7D4" w14:textId="77777777" w:rsidTr="00846F3E">
        <w:tc>
          <w:tcPr>
            <w:tcW w:w="704" w:type="dxa"/>
          </w:tcPr>
          <w:p w14:paraId="551A91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775384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9FC9C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B097E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3C4A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6E7995C" w14:textId="77777777" w:rsidTr="00846F3E">
        <w:tc>
          <w:tcPr>
            <w:tcW w:w="704" w:type="dxa"/>
          </w:tcPr>
          <w:p w14:paraId="174848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4B13F6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7D53C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6EB6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4A714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EBB839E" w14:textId="77777777" w:rsidTr="00846F3E">
        <w:tc>
          <w:tcPr>
            <w:tcW w:w="704" w:type="dxa"/>
          </w:tcPr>
          <w:p w14:paraId="5DF35B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BF7F8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F21D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D6C0AF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EE8D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618F8C5" w14:textId="77777777" w:rsidTr="00846F3E">
        <w:tc>
          <w:tcPr>
            <w:tcW w:w="704" w:type="dxa"/>
          </w:tcPr>
          <w:p w14:paraId="2AB53E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629E44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02810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29B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0F29A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8F3D8E9" w14:textId="77777777" w:rsidTr="00846F3E">
        <w:tc>
          <w:tcPr>
            <w:tcW w:w="704" w:type="dxa"/>
          </w:tcPr>
          <w:p w14:paraId="570C51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E9684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F5D8B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B159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C06B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2F5A577" w14:textId="77777777" w:rsidTr="00846F3E">
        <w:tc>
          <w:tcPr>
            <w:tcW w:w="704" w:type="dxa"/>
          </w:tcPr>
          <w:p w14:paraId="7DD539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816B7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85B2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616C2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231FE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085AE1" w14:textId="77777777" w:rsidTr="00846F3E">
        <w:tc>
          <w:tcPr>
            <w:tcW w:w="704" w:type="dxa"/>
          </w:tcPr>
          <w:p w14:paraId="34D9A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1D518A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3C59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36D2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C37F0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5C4310D" w14:textId="77777777" w:rsidTr="00846F3E">
        <w:tc>
          <w:tcPr>
            <w:tcW w:w="704" w:type="dxa"/>
          </w:tcPr>
          <w:p w14:paraId="00935A36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2FF86F6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8D5CB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DBD6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B654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703B511" w14:textId="77777777" w:rsidTr="00846F3E">
        <w:tc>
          <w:tcPr>
            <w:tcW w:w="704" w:type="dxa"/>
          </w:tcPr>
          <w:p w14:paraId="229A728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A285E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9B8ED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8B81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FE4E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445F6D6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7B1B494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39A5AC73" w14:textId="77777777" w:rsidTr="00846F3E">
        <w:trPr>
          <w:trHeight w:val="361"/>
        </w:trPr>
        <w:tc>
          <w:tcPr>
            <w:tcW w:w="9062" w:type="dxa"/>
            <w:gridSpan w:val="2"/>
          </w:tcPr>
          <w:p w14:paraId="60D72B51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535FCAA6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23D59271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749DF5EA" w14:textId="77777777" w:rsidTr="00846F3E">
        <w:trPr>
          <w:trHeight w:val="4162"/>
        </w:trPr>
        <w:tc>
          <w:tcPr>
            <w:tcW w:w="9062" w:type="dxa"/>
            <w:gridSpan w:val="2"/>
          </w:tcPr>
          <w:p w14:paraId="1CEE14BA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5A1032C" w14:textId="77777777" w:rsidTr="00846F3E">
        <w:tc>
          <w:tcPr>
            <w:tcW w:w="2972" w:type="dxa"/>
          </w:tcPr>
          <w:p w14:paraId="6AF003B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14CCAC6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0AFEA2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FEBAE5" w14:textId="77777777" w:rsidTr="00846F3E">
        <w:tc>
          <w:tcPr>
            <w:tcW w:w="2972" w:type="dxa"/>
          </w:tcPr>
          <w:p w14:paraId="6D0392D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3D2606F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76E72E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054A38E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32677D35" w14:textId="77777777" w:rsidTr="00846F3E">
        <w:tc>
          <w:tcPr>
            <w:tcW w:w="704" w:type="dxa"/>
          </w:tcPr>
          <w:p w14:paraId="450D4361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A13598C" w14:textId="28DEBA61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335F3D5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67C0A7D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64F2D0C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523FF93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7B48C98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64F1AC58" w14:textId="77777777" w:rsidTr="00846F3E">
        <w:tc>
          <w:tcPr>
            <w:tcW w:w="704" w:type="dxa"/>
          </w:tcPr>
          <w:p w14:paraId="473B33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4527CF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6135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3C3D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91565D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F2D303" w14:textId="77777777" w:rsidTr="00846F3E">
        <w:tc>
          <w:tcPr>
            <w:tcW w:w="704" w:type="dxa"/>
          </w:tcPr>
          <w:p w14:paraId="266D9C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622C0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E3801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AF6E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364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0810FE1" w14:textId="77777777" w:rsidTr="00846F3E">
        <w:tc>
          <w:tcPr>
            <w:tcW w:w="704" w:type="dxa"/>
          </w:tcPr>
          <w:p w14:paraId="0095F8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1473BA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D721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3171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1E09A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86BBFF" w14:textId="77777777" w:rsidTr="00846F3E">
        <w:tc>
          <w:tcPr>
            <w:tcW w:w="704" w:type="dxa"/>
          </w:tcPr>
          <w:p w14:paraId="724AD3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3B9AE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0D2B2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17A9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CC3FB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55CA8EC" w14:textId="77777777" w:rsidTr="00846F3E">
        <w:tc>
          <w:tcPr>
            <w:tcW w:w="704" w:type="dxa"/>
          </w:tcPr>
          <w:p w14:paraId="3CE6DB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F775B7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FC6C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EDA37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4845F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B60CD57" w14:textId="77777777" w:rsidTr="00846F3E">
        <w:tc>
          <w:tcPr>
            <w:tcW w:w="704" w:type="dxa"/>
          </w:tcPr>
          <w:p w14:paraId="0EC930F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76835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D155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CE39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914D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7C00BBC" w14:textId="77777777" w:rsidTr="00846F3E">
        <w:tc>
          <w:tcPr>
            <w:tcW w:w="704" w:type="dxa"/>
          </w:tcPr>
          <w:p w14:paraId="0BB24F7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2A009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097BD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45E6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CB21A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4694DA" w14:textId="77777777" w:rsidTr="00846F3E">
        <w:tc>
          <w:tcPr>
            <w:tcW w:w="704" w:type="dxa"/>
          </w:tcPr>
          <w:p w14:paraId="6D8ED4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1B83F4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05836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3424A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1291C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0D4939A" w14:textId="77777777" w:rsidTr="00846F3E">
        <w:tc>
          <w:tcPr>
            <w:tcW w:w="704" w:type="dxa"/>
          </w:tcPr>
          <w:p w14:paraId="0BC914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3C3309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11B1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D4DF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39BF3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ADAB5DD" w14:textId="77777777" w:rsidTr="00846F3E">
        <w:tc>
          <w:tcPr>
            <w:tcW w:w="704" w:type="dxa"/>
          </w:tcPr>
          <w:p w14:paraId="162F3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2CC6C3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04231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64D2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E5B1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AECD412" w14:textId="77777777" w:rsidTr="00846F3E">
        <w:tc>
          <w:tcPr>
            <w:tcW w:w="704" w:type="dxa"/>
          </w:tcPr>
          <w:p w14:paraId="737FA8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03614F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739A1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9049B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BDC2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BFE66E" w14:textId="77777777" w:rsidTr="00846F3E">
        <w:tc>
          <w:tcPr>
            <w:tcW w:w="704" w:type="dxa"/>
          </w:tcPr>
          <w:p w14:paraId="4A9090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270B2A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662D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4F016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99492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99F102" w14:textId="77777777" w:rsidTr="00846F3E">
        <w:tc>
          <w:tcPr>
            <w:tcW w:w="704" w:type="dxa"/>
          </w:tcPr>
          <w:p w14:paraId="23F7F2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7A18A82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F6E0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00F0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BAC49D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94DF3F" w14:textId="77777777" w:rsidTr="00846F3E">
        <w:tc>
          <w:tcPr>
            <w:tcW w:w="704" w:type="dxa"/>
          </w:tcPr>
          <w:p w14:paraId="5BBFC5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71314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F5D9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FB4FA7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FA4E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6D41C6B" w14:textId="77777777" w:rsidTr="00846F3E">
        <w:tc>
          <w:tcPr>
            <w:tcW w:w="704" w:type="dxa"/>
          </w:tcPr>
          <w:p w14:paraId="1F454C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09E4B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D385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4AEFD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843A9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7BDC1C" w14:textId="77777777" w:rsidTr="00846F3E">
        <w:tc>
          <w:tcPr>
            <w:tcW w:w="704" w:type="dxa"/>
          </w:tcPr>
          <w:p w14:paraId="6252FD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24D02BA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27EB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7056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7AC35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45F55E" w14:textId="77777777" w:rsidTr="00846F3E">
        <w:tc>
          <w:tcPr>
            <w:tcW w:w="704" w:type="dxa"/>
          </w:tcPr>
          <w:p w14:paraId="5EB7F4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522583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2339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66511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65C5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7F9F72" w14:textId="77777777" w:rsidTr="00846F3E">
        <w:tc>
          <w:tcPr>
            <w:tcW w:w="704" w:type="dxa"/>
          </w:tcPr>
          <w:p w14:paraId="13E2E9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31339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89B41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4CF63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17C2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931B4DB" w14:textId="77777777" w:rsidTr="00846F3E">
        <w:tc>
          <w:tcPr>
            <w:tcW w:w="704" w:type="dxa"/>
          </w:tcPr>
          <w:p w14:paraId="18148D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677299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279F6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FC06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86EC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D0F20D6" w14:textId="77777777" w:rsidTr="00846F3E">
        <w:tc>
          <w:tcPr>
            <w:tcW w:w="704" w:type="dxa"/>
          </w:tcPr>
          <w:p w14:paraId="02F42E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6CB6D7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758BE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54E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229EA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86B6B70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0C057C49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63FF685" w14:textId="77777777" w:rsidTr="00846F3E">
        <w:trPr>
          <w:trHeight w:val="361"/>
        </w:trPr>
        <w:tc>
          <w:tcPr>
            <w:tcW w:w="9062" w:type="dxa"/>
            <w:gridSpan w:val="2"/>
          </w:tcPr>
          <w:p w14:paraId="497DB2C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74557B3B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0EE14D0C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659DA78C" w14:textId="77777777" w:rsidTr="00846F3E">
        <w:trPr>
          <w:trHeight w:val="4162"/>
        </w:trPr>
        <w:tc>
          <w:tcPr>
            <w:tcW w:w="9062" w:type="dxa"/>
            <w:gridSpan w:val="2"/>
          </w:tcPr>
          <w:p w14:paraId="0E657747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6448B2" w14:textId="77777777" w:rsidTr="00846F3E">
        <w:tc>
          <w:tcPr>
            <w:tcW w:w="2972" w:type="dxa"/>
          </w:tcPr>
          <w:p w14:paraId="6C318E0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421CEF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00EF89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E002B4F" w14:textId="77777777" w:rsidTr="00846F3E">
        <w:tc>
          <w:tcPr>
            <w:tcW w:w="2972" w:type="dxa"/>
          </w:tcPr>
          <w:p w14:paraId="5745AE3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2738DD0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B8525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78A4F89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6A0CF8A" w14:textId="77777777" w:rsidTr="00846F3E">
        <w:tc>
          <w:tcPr>
            <w:tcW w:w="704" w:type="dxa"/>
          </w:tcPr>
          <w:p w14:paraId="6A6F4C5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01A32CF" w14:textId="29CEAF66" w:rsidR="000A53AA" w:rsidRPr="000A53AA" w:rsidRDefault="000A53AA" w:rsidP="00043717">
            <w:pPr>
              <w:spacing w:before="0" w:after="0"/>
              <w:jc w:val="center"/>
              <w:rPr>
                <w:rFonts w:eastAsia="Calibri"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81BE26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40C85909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610C982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3B35902B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0E89B7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25FE582A" w14:textId="77777777" w:rsidTr="00846F3E">
        <w:tc>
          <w:tcPr>
            <w:tcW w:w="704" w:type="dxa"/>
          </w:tcPr>
          <w:p w14:paraId="2246BA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E6E74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87B4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71289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D2816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CEA1C97" w14:textId="77777777" w:rsidTr="00846F3E">
        <w:tc>
          <w:tcPr>
            <w:tcW w:w="704" w:type="dxa"/>
          </w:tcPr>
          <w:p w14:paraId="2988F9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06D8B7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2F8607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D9884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2A82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4EF43E" w14:textId="77777777" w:rsidTr="00846F3E">
        <w:tc>
          <w:tcPr>
            <w:tcW w:w="704" w:type="dxa"/>
          </w:tcPr>
          <w:p w14:paraId="4C57A6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59974C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6C31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DA34C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CB1A6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2E2BEDF" w14:textId="77777777" w:rsidTr="00846F3E">
        <w:tc>
          <w:tcPr>
            <w:tcW w:w="704" w:type="dxa"/>
          </w:tcPr>
          <w:p w14:paraId="5DFCCE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69C5E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D1ED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B885F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BB56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773D9A" w14:textId="77777777" w:rsidTr="00846F3E">
        <w:tc>
          <w:tcPr>
            <w:tcW w:w="704" w:type="dxa"/>
          </w:tcPr>
          <w:p w14:paraId="3FC136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264C1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573D2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3D0AC0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6338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C0325C3" w14:textId="77777777" w:rsidTr="00846F3E">
        <w:tc>
          <w:tcPr>
            <w:tcW w:w="704" w:type="dxa"/>
          </w:tcPr>
          <w:p w14:paraId="2D831E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1A3BC1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16C44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1819AD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1D1D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FBA1B9E" w14:textId="77777777" w:rsidTr="00846F3E">
        <w:tc>
          <w:tcPr>
            <w:tcW w:w="704" w:type="dxa"/>
          </w:tcPr>
          <w:p w14:paraId="1FCC9E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07E0EE2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1BFD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BD5C9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AA1A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6381B24" w14:textId="77777777" w:rsidTr="00846F3E">
        <w:tc>
          <w:tcPr>
            <w:tcW w:w="704" w:type="dxa"/>
          </w:tcPr>
          <w:p w14:paraId="41C240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43FF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3468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AA49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BF7D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9534536" w14:textId="77777777" w:rsidTr="00846F3E">
        <w:tc>
          <w:tcPr>
            <w:tcW w:w="704" w:type="dxa"/>
          </w:tcPr>
          <w:p w14:paraId="617618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A8A90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0CFA4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E304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427A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F33DB5" w14:textId="77777777" w:rsidTr="00846F3E">
        <w:tc>
          <w:tcPr>
            <w:tcW w:w="704" w:type="dxa"/>
          </w:tcPr>
          <w:p w14:paraId="7A92F5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2E3AA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0DB6B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268C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F563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A47962" w14:textId="77777777" w:rsidTr="00846F3E">
        <w:tc>
          <w:tcPr>
            <w:tcW w:w="704" w:type="dxa"/>
          </w:tcPr>
          <w:p w14:paraId="77933A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6626AA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46466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AAC97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A4C71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3B86DF2" w14:textId="77777777" w:rsidTr="00846F3E">
        <w:tc>
          <w:tcPr>
            <w:tcW w:w="704" w:type="dxa"/>
          </w:tcPr>
          <w:p w14:paraId="5DD184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49D83C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7872B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7A1AC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60FC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2C7F8B3" w14:textId="77777777" w:rsidTr="00846F3E">
        <w:tc>
          <w:tcPr>
            <w:tcW w:w="704" w:type="dxa"/>
          </w:tcPr>
          <w:p w14:paraId="355EB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EA9CF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853C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97EA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B1FEC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9DBE72" w14:textId="77777777" w:rsidTr="00846F3E">
        <w:tc>
          <w:tcPr>
            <w:tcW w:w="704" w:type="dxa"/>
          </w:tcPr>
          <w:p w14:paraId="3C9CBF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47B92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3BDB8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57D6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CED3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D38416" w14:textId="77777777" w:rsidTr="00846F3E">
        <w:tc>
          <w:tcPr>
            <w:tcW w:w="704" w:type="dxa"/>
          </w:tcPr>
          <w:p w14:paraId="479FEB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5D1AE1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B3A54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7BA13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8B51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131D3C" w14:textId="77777777" w:rsidTr="00846F3E">
        <w:tc>
          <w:tcPr>
            <w:tcW w:w="704" w:type="dxa"/>
          </w:tcPr>
          <w:p w14:paraId="347F0B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8E6EA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DAB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29FD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FB91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28D160" w14:textId="77777777" w:rsidTr="00846F3E">
        <w:tc>
          <w:tcPr>
            <w:tcW w:w="704" w:type="dxa"/>
          </w:tcPr>
          <w:p w14:paraId="695560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B5ABF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72B2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32E5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5A593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F5DD54" w14:textId="77777777" w:rsidTr="00846F3E">
        <w:tc>
          <w:tcPr>
            <w:tcW w:w="704" w:type="dxa"/>
          </w:tcPr>
          <w:p w14:paraId="04F527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BF507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2095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7254D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29E9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463210F" w14:textId="77777777" w:rsidTr="00846F3E">
        <w:tc>
          <w:tcPr>
            <w:tcW w:w="704" w:type="dxa"/>
          </w:tcPr>
          <w:p w14:paraId="7238865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7D8621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B94D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61A78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839E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F0CFB8" w14:textId="77777777" w:rsidTr="00846F3E">
        <w:tc>
          <w:tcPr>
            <w:tcW w:w="704" w:type="dxa"/>
          </w:tcPr>
          <w:p w14:paraId="59F8108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C9E90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A1AD5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795B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B57F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E5D8995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573D46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4A811E80" w14:textId="77777777" w:rsidTr="00846F3E">
        <w:trPr>
          <w:trHeight w:val="361"/>
        </w:trPr>
        <w:tc>
          <w:tcPr>
            <w:tcW w:w="9062" w:type="dxa"/>
            <w:gridSpan w:val="2"/>
          </w:tcPr>
          <w:p w14:paraId="37A8318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69EC62DD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567BE42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1DF73FBA" w14:textId="77777777" w:rsidTr="00846F3E">
        <w:trPr>
          <w:trHeight w:val="4162"/>
        </w:trPr>
        <w:tc>
          <w:tcPr>
            <w:tcW w:w="9062" w:type="dxa"/>
            <w:gridSpan w:val="2"/>
          </w:tcPr>
          <w:p w14:paraId="2C99A90E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D3B600" w14:textId="77777777" w:rsidTr="00846F3E">
        <w:tc>
          <w:tcPr>
            <w:tcW w:w="2972" w:type="dxa"/>
          </w:tcPr>
          <w:p w14:paraId="31547A8B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10EDF44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13C0E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E3E81AA" w14:textId="77777777" w:rsidTr="00846F3E">
        <w:tc>
          <w:tcPr>
            <w:tcW w:w="2972" w:type="dxa"/>
          </w:tcPr>
          <w:p w14:paraId="56F9FCA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4F5DBC9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5A1838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6F014E0B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23FF1AA5" w14:textId="77777777" w:rsidTr="004D69CD">
        <w:tc>
          <w:tcPr>
            <w:tcW w:w="704" w:type="dxa"/>
          </w:tcPr>
          <w:p w14:paraId="2D91A91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201BDC6E" w14:textId="60CDAEC4" w:rsidR="007636D8" w:rsidRPr="007636D8" w:rsidRDefault="007636D8" w:rsidP="00043717">
            <w:pPr>
              <w:spacing w:before="0" w:after="0"/>
              <w:jc w:val="center"/>
              <w:rPr>
                <w:rFonts w:eastAsia="Calibri"/>
                <w:bCs/>
                <w:szCs w:val="24"/>
                <w:lang w:bidi="ar-SA"/>
              </w:rPr>
            </w:pPr>
            <w:r w:rsidRPr="007636D8">
              <w:rPr>
                <w:rFonts w:eastAsia="Calibri"/>
                <w:bCs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7E4391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96FB62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DAB948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0A6D5516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F65EB4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A61E42F" w14:textId="77777777" w:rsidTr="004D69CD">
        <w:tc>
          <w:tcPr>
            <w:tcW w:w="704" w:type="dxa"/>
          </w:tcPr>
          <w:p w14:paraId="0CADF3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85D7B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549FD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9A8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D2B8A3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E1DC64" w14:textId="77777777" w:rsidTr="004D69CD">
        <w:tc>
          <w:tcPr>
            <w:tcW w:w="704" w:type="dxa"/>
          </w:tcPr>
          <w:p w14:paraId="687B89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66648B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A57BB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B7E8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6C18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357662" w14:textId="77777777" w:rsidTr="004D69CD">
        <w:tc>
          <w:tcPr>
            <w:tcW w:w="704" w:type="dxa"/>
          </w:tcPr>
          <w:p w14:paraId="00D0D64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66B81A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FE57A3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E0A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127B4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28035AB" w14:textId="77777777" w:rsidTr="004D69CD">
        <w:tc>
          <w:tcPr>
            <w:tcW w:w="704" w:type="dxa"/>
          </w:tcPr>
          <w:p w14:paraId="1D0B49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5519DE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8A64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44D78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B1512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F3F3FC0" w14:textId="77777777" w:rsidTr="004D69CD">
        <w:tc>
          <w:tcPr>
            <w:tcW w:w="704" w:type="dxa"/>
          </w:tcPr>
          <w:p w14:paraId="2B97B5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611CA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A086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4E43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6FDB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3B7CBE" w14:textId="77777777" w:rsidTr="004D69CD">
        <w:tc>
          <w:tcPr>
            <w:tcW w:w="704" w:type="dxa"/>
          </w:tcPr>
          <w:p w14:paraId="587D6E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F0DEE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48EF3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1CBA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37BC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F56B48" w14:textId="77777777" w:rsidTr="004D69CD">
        <w:tc>
          <w:tcPr>
            <w:tcW w:w="704" w:type="dxa"/>
          </w:tcPr>
          <w:p w14:paraId="0E2D4F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7B5B4F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9170D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468C52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2609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2F1E55" w14:textId="77777777" w:rsidTr="004D69CD">
        <w:tc>
          <w:tcPr>
            <w:tcW w:w="704" w:type="dxa"/>
          </w:tcPr>
          <w:p w14:paraId="1B2166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B6CB3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234F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9AA96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49B8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4EDC6BB" w14:textId="77777777" w:rsidTr="004D69CD">
        <w:tc>
          <w:tcPr>
            <w:tcW w:w="704" w:type="dxa"/>
          </w:tcPr>
          <w:p w14:paraId="15AB98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73181F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8742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30087C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6612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8ED8B49" w14:textId="77777777" w:rsidTr="004D69CD">
        <w:tc>
          <w:tcPr>
            <w:tcW w:w="704" w:type="dxa"/>
          </w:tcPr>
          <w:p w14:paraId="40EDD1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E944F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C437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4938B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B564DA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6FD94E5" w14:textId="77777777" w:rsidTr="004D69CD">
        <w:tc>
          <w:tcPr>
            <w:tcW w:w="704" w:type="dxa"/>
          </w:tcPr>
          <w:p w14:paraId="6C0528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1CFF78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FAEF7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65AC27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E359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2B83BE" w14:textId="77777777" w:rsidTr="004D69CD">
        <w:tc>
          <w:tcPr>
            <w:tcW w:w="704" w:type="dxa"/>
          </w:tcPr>
          <w:p w14:paraId="4945C6B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4E55D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3398F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8099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940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967CB6" w14:textId="77777777" w:rsidTr="004D69CD">
        <w:tc>
          <w:tcPr>
            <w:tcW w:w="704" w:type="dxa"/>
          </w:tcPr>
          <w:p w14:paraId="0B6A0C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7E7ED86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341E93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9D13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F10BF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DE815C6" w14:textId="77777777" w:rsidTr="004D69CD">
        <w:tc>
          <w:tcPr>
            <w:tcW w:w="704" w:type="dxa"/>
          </w:tcPr>
          <w:p w14:paraId="783B07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0B9486E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08AC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D92C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D7DCB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746CAB" w14:textId="77777777" w:rsidTr="004D69CD">
        <w:tc>
          <w:tcPr>
            <w:tcW w:w="704" w:type="dxa"/>
          </w:tcPr>
          <w:p w14:paraId="7B982F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185057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D29CE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7E2A5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CF47D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A2A5334" w14:textId="77777777" w:rsidTr="004D69CD">
        <w:tc>
          <w:tcPr>
            <w:tcW w:w="704" w:type="dxa"/>
          </w:tcPr>
          <w:p w14:paraId="2F798C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51977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FD89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83A9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71921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80374D" w14:textId="77777777" w:rsidTr="004D69CD">
        <w:tc>
          <w:tcPr>
            <w:tcW w:w="704" w:type="dxa"/>
          </w:tcPr>
          <w:p w14:paraId="54C6D8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6B6580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00E0F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66EF0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0915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863B97A" w14:textId="77777777" w:rsidTr="004D69CD">
        <w:tc>
          <w:tcPr>
            <w:tcW w:w="704" w:type="dxa"/>
          </w:tcPr>
          <w:p w14:paraId="1DD647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087EB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956BDF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C2C7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59717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028D348" w14:textId="77777777" w:rsidTr="004D69CD">
        <w:tc>
          <w:tcPr>
            <w:tcW w:w="704" w:type="dxa"/>
          </w:tcPr>
          <w:p w14:paraId="34CF5AE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1DF4B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50EF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04A1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B606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86B309" w14:textId="77777777" w:rsidTr="004D69CD">
        <w:tc>
          <w:tcPr>
            <w:tcW w:w="704" w:type="dxa"/>
          </w:tcPr>
          <w:p w14:paraId="493E62F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967C0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610F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8D2B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CC3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78F0CC6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5EA0416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B1C9357" w14:textId="77777777" w:rsidTr="004D69CD">
        <w:trPr>
          <w:trHeight w:val="361"/>
        </w:trPr>
        <w:tc>
          <w:tcPr>
            <w:tcW w:w="9062" w:type="dxa"/>
            <w:gridSpan w:val="2"/>
          </w:tcPr>
          <w:p w14:paraId="3DAB9915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404982CF" w14:textId="77777777" w:rsidTr="004D69CD">
        <w:trPr>
          <w:trHeight w:val="706"/>
        </w:trPr>
        <w:tc>
          <w:tcPr>
            <w:tcW w:w="9062" w:type="dxa"/>
            <w:gridSpan w:val="2"/>
            <w:vAlign w:val="center"/>
          </w:tcPr>
          <w:p w14:paraId="124D7335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83F9806" w14:textId="77777777" w:rsidTr="004D69CD">
        <w:trPr>
          <w:trHeight w:val="4162"/>
        </w:trPr>
        <w:tc>
          <w:tcPr>
            <w:tcW w:w="9062" w:type="dxa"/>
            <w:gridSpan w:val="2"/>
          </w:tcPr>
          <w:p w14:paraId="5F2C0EC6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BA78D07" w14:textId="77777777" w:rsidTr="004D69CD">
        <w:tc>
          <w:tcPr>
            <w:tcW w:w="2972" w:type="dxa"/>
          </w:tcPr>
          <w:p w14:paraId="7AB7ECB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7D009D0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1B9484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8D92BB5" w14:textId="77777777" w:rsidTr="004D69CD">
        <w:tc>
          <w:tcPr>
            <w:tcW w:w="2972" w:type="dxa"/>
          </w:tcPr>
          <w:p w14:paraId="55DA0ED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297780D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689720F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E6E6F29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2C895F9A" w14:textId="77777777" w:rsidTr="004D69CD">
        <w:tc>
          <w:tcPr>
            <w:tcW w:w="704" w:type="dxa"/>
          </w:tcPr>
          <w:p w14:paraId="108A047E" w14:textId="77777777" w:rsidR="007636D8" w:rsidRDefault="007636D8" w:rsidP="007636D8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3DAB3869" w14:textId="19DB050E" w:rsidR="00043717" w:rsidRPr="00045515" w:rsidRDefault="007636D8" w:rsidP="007636D8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7636D8">
              <w:rPr>
                <w:rFonts w:eastAsia="Calibri"/>
                <w:bCs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C9FD6A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4AFBB67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3592CFD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5C3B325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6606C39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464A6F94" w14:textId="77777777" w:rsidTr="004D69CD">
        <w:tc>
          <w:tcPr>
            <w:tcW w:w="704" w:type="dxa"/>
          </w:tcPr>
          <w:p w14:paraId="2D256D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FDAA6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41A4F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B616DC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BDE0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E6D3C40" w14:textId="77777777" w:rsidTr="004D69CD">
        <w:tc>
          <w:tcPr>
            <w:tcW w:w="704" w:type="dxa"/>
          </w:tcPr>
          <w:p w14:paraId="30A754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1E6008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53634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8A680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7C4A7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C4D80F" w14:textId="77777777" w:rsidTr="004D69CD">
        <w:tc>
          <w:tcPr>
            <w:tcW w:w="704" w:type="dxa"/>
          </w:tcPr>
          <w:p w14:paraId="0FAD24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006177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2B3C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C3F2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F4464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8AED38" w14:textId="77777777" w:rsidTr="004D69CD">
        <w:tc>
          <w:tcPr>
            <w:tcW w:w="704" w:type="dxa"/>
          </w:tcPr>
          <w:p w14:paraId="03A1A8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6BB96E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3C9E0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BA89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94282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06661A" w14:textId="77777777" w:rsidTr="004D69CD">
        <w:tc>
          <w:tcPr>
            <w:tcW w:w="704" w:type="dxa"/>
          </w:tcPr>
          <w:p w14:paraId="37BB6A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2BFAB5F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24A9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57D6C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7B5F8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721F3" w14:textId="77777777" w:rsidTr="004D69CD">
        <w:tc>
          <w:tcPr>
            <w:tcW w:w="704" w:type="dxa"/>
          </w:tcPr>
          <w:p w14:paraId="0F87A4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61B122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3798A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8B846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7D68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1CB6BA" w14:textId="77777777" w:rsidTr="004D69CD">
        <w:tc>
          <w:tcPr>
            <w:tcW w:w="704" w:type="dxa"/>
          </w:tcPr>
          <w:p w14:paraId="664E4F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54FB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D0A8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8D668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6CE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101404" w14:textId="77777777" w:rsidTr="004D69CD">
        <w:tc>
          <w:tcPr>
            <w:tcW w:w="704" w:type="dxa"/>
          </w:tcPr>
          <w:p w14:paraId="459AA1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84525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AA52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434E4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C26DD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2EE281" w14:textId="77777777" w:rsidTr="004D69CD">
        <w:tc>
          <w:tcPr>
            <w:tcW w:w="704" w:type="dxa"/>
          </w:tcPr>
          <w:p w14:paraId="05DCCA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25908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CA4F7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B58C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2DF1B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D85DD30" w14:textId="77777777" w:rsidTr="004D69CD">
        <w:tc>
          <w:tcPr>
            <w:tcW w:w="704" w:type="dxa"/>
          </w:tcPr>
          <w:p w14:paraId="55B443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F7B93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2E58E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A474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0853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E7CD6D" w14:textId="77777777" w:rsidTr="004D69CD">
        <w:tc>
          <w:tcPr>
            <w:tcW w:w="704" w:type="dxa"/>
          </w:tcPr>
          <w:p w14:paraId="038352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5FF47D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6F8E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FC1934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03D1F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B0CC29" w14:textId="77777777" w:rsidTr="004D69CD">
        <w:tc>
          <w:tcPr>
            <w:tcW w:w="704" w:type="dxa"/>
          </w:tcPr>
          <w:p w14:paraId="1EC0CE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65CA6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FDA24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EBED7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A5DEF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38556DB" w14:textId="77777777" w:rsidTr="004D69CD">
        <w:tc>
          <w:tcPr>
            <w:tcW w:w="704" w:type="dxa"/>
          </w:tcPr>
          <w:p w14:paraId="69950D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162727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1E78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F8EC9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69880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8AC2BA" w14:textId="77777777" w:rsidTr="004D69CD">
        <w:tc>
          <w:tcPr>
            <w:tcW w:w="704" w:type="dxa"/>
          </w:tcPr>
          <w:p w14:paraId="3D61F2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71A82F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3A66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77753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D716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F90A63" w14:textId="77777777" w:rsidTr="004D69CD">
        <w:tc>
          <w:tcPr>
            <w:tcW w:w="704" w:type="dxa"/>
          </w:tcPr>
          <w:p w14:paraId="635D16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53766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9682F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EFA6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D6A1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58171B0" w14:textId="77777777" w:rsidTr="004D69CD">
        <w:tc>
          <w:tcPr>
            <w:tcW w:w="704" w:type="dxa"/>
          </w:tcPr>
          <w:p w14:paraId="611021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42EC90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86CB9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1CF2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95B6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3F33C2" w14:textId="77777777" w:rsidTr="004D69CD">
        <w:tc>
          <w:tcPr>
            <w:tcW w:w="704" w:type="dxa"/>
          </w:tcPr>
          <w:p w14:paraId="61F3425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4C4579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56A2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A799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6B985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AC5E565" w14:textId="77777777" w:rsidTr="004D69CD">
        <w:tc>
          <w:tcPr>
            <w:tcW w:w="704" w:type="dxa"/>
          </w:tcPr>
          <w:p w14:paraId="61B158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6B9F8A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28839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F12EB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ECB4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D0CACB" w14:textId="77777777" w:rsidTr="004D69CD">
        <w:tc>
          <w:tcPr>
            <w:tcW w:w="704" w:type="dxa"/>
          </w:tcPr>
          <w:p w14:paraId="34FE24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4B87C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8D2C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F295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35E5A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67C895" w14:textId="77777777" w:rsidTr="004D69CD">
        <w:tc>
          <w:tcPr>
            <w:tcW w:w="704" w:type="dxa"/>
          </w:tcPr>
          <w:p w14:paraId="5600A6E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21018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E822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10D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C62E7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tbl>
      <w:tblPr>
        <w:tblStyle w:val="TableGrid"/>
        <w:tblpPr w:leftFromText="180" w:rightFromText="180" w:horzAnchor="margin" w:tblpX="966" w:tblpY="-41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F96508" w14:paraId="0B9BC558" w14:textId="7D49BFFB" w:rsidTr="00B738ED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0B5A0" w14:textId="77777777" w:rsidR="00043717" w:rsidRPr="00CD32CF" w:rsidRDefault="00043717" w:rsidP="00B738ED">
            <w:pPr>
              <w:spacing w:before="240" w:line="259" w:lineRule="auto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bookmarkStart w:id="16" w:name="_Hlk34291032"/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1156EE08" w14:textId="19148A54" w:rsidR="00F96508" w:rsidRPr="00C54965" w:rsidRDefault="00043717" w:rsidP="00B738ED">
            <w:pPr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F96508" w14:paraId="3C880847" w14:textId="4EF66779" w:rsidTr="00B738ED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5A22" w14:textId="79E1F61C" w:rsidR="00F96508" w:rsidRPr="00CD32CF" w:rsidRDefault="00F96508" w:rsidP="00B738ED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</w:t>
            </w:r>
            <w:r w:rsidR="00043717" w:rsidRPr="00CD32CF">
              <w:rPr>
                <w:b/>
                <w:bCs/>
                <w:sz w:val="14"/>
                <w:szCs w:val="14"/>
                <w:lang w:val="en-US"/>
              </w:rPr>
              <w:t>/</w:t>
            </w:r>
            <w:r w:rsidR="00043717"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043717" w14:paraId="34F78F62" w14:textId="77777777" w:rsidTr="00B738ED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2325" w14:textId="74C0EAD3" w:rsidR="00CD2A96" w:rsidRPr="00CD32CF" w:rsidRDefault="00CD2A96" w:rsidP="00B738ED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bookmarkStart w:id="17" w:name="_Hlk34292265"/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27AE77B3" w14:textId="2D508EFF" w:rsidR="00043717" w:rsidRPr="00CD32CF" w:rsidRDefault="00043717" w:rsidP="00B738ED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DAD4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D7D3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8733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AFA7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8AE2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EBA0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25B4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364B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B529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4589" w14:textId="40A8D2DE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</w:tr>
      <w:bookmarkEnd w:id="17"/>
      <w:tr w:rsidR="00043717" w14:paraId="03600B0D" w14:textId="4F4AA7A3" w:rsidTr="00B738ED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A043" w14:textId="77777777" w:rsidR="00043717" w:rsidRPr="00CD32CF" w:rsidRDefault="00F96508" w:rsidP="00B738ED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49B25825" w14:textId="243CD5A3" w:rsidR="00F96508" w:rsidRPr="00CD32CF" w:rsidRDefault="00043717" w:rsidP="00B738ED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</w:t>
            </w:r>
            <w:r w:rsidR="00F96508" w:rsidRPr="00CD32CF">
              <w:rPr>
                <w:bCs/>
                <w:i/>
                <w:sz w:val="14"/>
                <w:szCs w:val="14"/>
                <w:lang w:val="en-US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60CD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7EC0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6344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078A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F8D2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7944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EB89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CBB3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5F48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F785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</w:tr>
      <w:tr w:rsidR="00F96508" w14:paraId="054EB7DE" w14:textId="22E9AAEF" w:rsidTr="00B738ED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694A68D" w14:textId="7373358C" w:rsidR="00F96508" w:rsidRPr="002D3B72" w:rsidRDefault="00F96508" w:rsidP="00B738ED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 w:rsidR="00453E7E"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F2CD9DC" w14:textId="2267974D" w:rsidR="00F96508" w:rsidRPr="002D3B72" w:rsidRDefault="00F96508" w:rsidP="00B738E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C34028D" w14:textId="77777777" w:rsidR="00043717" w:rsidRPr="00043717" w:rsidRDefault="00F96508" w:rsidP="00B738ED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</w:t>
            </w:r>
            <w:r w:rsidR="00043717" w:rsidRPr="00043717">
              <w:rPr>
                <w:b/>
                <w:bCs/>
                <w:sz w:val="12"/>
                <w:szCs w:val="12"/>
              </w:rPr>
              <w:t>Hj/</w:t>
            </w:r>
          </w:p>
          <w:p w14:paraId="56AEA722" w14:textId="74639ABC" w:rsidR="00F96508" w:rsidRPr="00043717" w:rsidRDefault="00043717" w:rsidP="00B738ED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3ABC0A2" w14:textId="77777777" w:rsidR="00F96508" w:rsidRPr="00043717" w:rsidRDefault="00F96508" w:rsidP="00B738ED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="00043717"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6B0221F5" w14:textId="77136053" w:rsidR="00043717" w:rsidRPr="00043717" w:rsidRDefault="00043717" w:rsidP="00B738ED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043717" w14:paraId="2FCC5AF4" w14:textId="4BDDA49F" w:rsidTr="00B738ED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846F" w14:textId="1400E28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666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1DBE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DA1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820F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6904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AA2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683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D09C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73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41E7" w14:textId="77777777" w:rsidR="00F96508" w:rsidRDefault="00F96508" w:rsidP="00B738ED"/>
        </w:tc>
      </w:tr>
      <w:tr w:rsidR="00043717" w14:paraId="66B7A98D" w14:textId="784A0219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11B1" w14:textId="00FF5DF1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7EFA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283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C4C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E6F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045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AA0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339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2E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404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685A" w14:textId="77777777" w:rsidR="00F96508" w:rsidRDefault="00F96508" w:rsidP="00B738ED"/>
        </w:tc>
      </w:tr>
      <w:tr w:rsidR="00043717" w14:paraId="552559E4" w14:textId="7D93147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6442" w14:textId="5FC3948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103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F3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2745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486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4695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72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D26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F32A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771C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10C6" w14:textId="77777777" w:rsidR="00F96508" w:rsidRDefault="00F96508" w:rsidP="00B738ED"/>
        </w:tc>
      </w:tr>
      <w:tr w:rsidR="00043717" w14:paraId="39E9EB7A" w14:textId="483E3E1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6F2D" w14:textId="6D26F9A8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C1A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E9C2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7E2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C334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8E7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264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2A5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0F2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E1C5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E11C" w14:textId="77777777" w:rsidR="00F96508" w:rsidRDefault="00F96508" w:rsidP="00B738ED"/>
        </w:tc>
      </w:tr>
      <w:tr w:rsidR="00043717" w14:paraId="6BCA7A34" w14:textId="4C28A01A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87E7" w14:textId="0B4480D2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87E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753A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FBA7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F761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298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832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37D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610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A07C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D060" w14:textId="77777777" w:rsidR="00F96508" w:rsidRDefault="00F96508" w:rsidP="00B738ED"/>
        </w:tc>
      </w:tr>
      <w:tr w:rsidR="00043717" w14:paraId="681B108B" w14:textId="1450BEE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FD4" w14:textId="5E0EA33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2A6F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A5D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ECF5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6F63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F08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0A11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E94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C826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34D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71F2" w14:textId="77777777" w:rsidR="00F96508" w:rsidRDefault="00F96508" w:rsidP="00B738ED"/>
        </w:tc>
      </w:tr>
      <w:tr w:rsidR="00043717" w14:paraId="11C6B8F6" w14:textId="7D5547AC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88AC" w14:textId="72989E9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291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51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1F4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25D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23B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D3F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4BD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A89D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4E4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8DF1" w14:textId="77777777" w:rsidR="00F96508" w:rsidRDefault="00F96508" w:rsidP="00B738ED"/>
        </w:tc>
      </w:tr>
      <w:tr w:rsidR="00043717" w14:paraId="6F4CFB1E" w14:textId="0F71252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6D91" w14:textId="6409F63A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0FF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6594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C497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CF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FBF3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78F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4D7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58E6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5B0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1167" w14:textId="77777777" w:rsidR="00F96508" w:rsidRDefault="00F96508" w:rsidP="00B738ED"/>
        </w:tc>
      </w:tr>
      <w:tr w:rsidR="00043717" w14:paraId="6F13FF96" w14:textId="77C753C9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B238" w14:textId="6D37FF63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062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F117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E0E9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3784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99DF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CE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658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ABA8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2E09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4F24" w14:textId="77777777" w:rsidR="00F96508" w:rsidRDefault="00F96508" w:rsidP="00B738ED"/>
        </w:tc>
      </w:tr>
      <w:tr w:rsidR="00043717" w14:paraId="05594F41" w14:textId="0276F212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020B" w14:textId="6B09882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573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65CB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F8F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A60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232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430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E4F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C2E1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01D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55C9" w14:textId="77777777" w:rsidR="00F96508" w:rsidRDefault="00F96508" w:rsidP="00B738ED"/>
        </w:tc>
      </w:tr>
      <w:tr w:rsidR="00043717" w14:paraId="7329E553" w14:textId="07B4D12C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224A" w14:textId="54586A8D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B2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F08F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6330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D59F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FC8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3ACA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063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39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DA62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4499" w14:textId="77777777" w:rsidR="00F96508" w:rsidRDefault="00F96508" w:rsidP="00B738ED"/>
        </w:tc>
      </w:tr>
      <w:tr w:rsidR="00043717" w14:paraId="3CBC8595" w14:textId="4A59839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95D1" w14:textId="16B2C7DC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45B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9908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A50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68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C20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654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38DE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76C9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EA90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01CF" w14:textId="77777777" w:rsidR="00F96508" w:rsidRDefault="00F96508" w:rsidP="00B738ED"/>
        </w:tc>
      </w:tr>
      <w:tr w:rsidR="00043717" w14:paraId="474EAE18" w14:textId="6BC446C0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74DB" w14:textId="0B02515C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B339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7E5B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2B1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2C59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583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99B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CF0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1993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0FCA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2ACF" w14:textId="77777777" w:rsidR="00F96508" w:rsidRDefault="00F96508" w:rsidP="00B738ED"/>
        </w:tc>
      </w:tr>
      <w:tr w:rsidR="00043717" w14:paraId="37A57F70" w14:textId="6A06392A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B659" w14:textId="2B0E9727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2FD3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9409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E3B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405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1C2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CAA2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6C1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7907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EBDE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E4AA" w14:textId="77777777" w:rsidR="00F96508" w:rsidRDefault="00F96508" w:rsidP="00B738ED"/>
        </w:tc>
      </w:tr>
      <w:tr w:rsidR="00043717" w14:paraId="1F350F54" w14:textId="28101085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B2B8" w14:textId="70C3BEF8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1E2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7C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EC7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7909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316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FBC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014D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BD4B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A35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9217" w14:textId="77777777" w:rsidR="00F96508" w:rsidRDefault="00F96508" w:rsidP="00B738ED"/>
        </w:tc>
      </w:tr>
      <w:tr w:rsidR="00043717" w14:paraId="308BB3F2" w14:textId="132F32A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C622" w14:textId="3CB4AEAB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DE2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ECF6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954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6F3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167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43A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1943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223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649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0B24" w14:textId="77777777" w:rsidR="00F96508" w:rsidRDefault="00F96508" w:rsidP="00B738ED"/>
        </w:tc>
      </w:tr>
      <w:tr w:rsidR="00043717" w14:paraId="49E422D0" w14:textId="739013F4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2281" w14:textId="0DE76861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95AB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7CB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554A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BA32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E07D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EA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7C8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CBD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E8A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7A76" w14:textId="77777777" w:rsidR="00F96508" w:rsidRDefault="00F96508" w:rsidP="00B738ED"/>
        </w:tc>
      </w:tr>
      <w:tr w:rsidR="00043717" w14:paraId="175F7EA8" w14:textId="1F1906C4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DA" w14:textId="71E948F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EFD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2AE5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8AB3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EA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DCD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AD0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B05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446F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4B1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5776" w14:textId="77777777" w:rsidR="00F96508" w:rsidRDefault="00F96508" w:rsidP="00B738ED"/>
        </w:tc>
      </w:tr>
      <w:tr w:rsidR="00043717" w14:paraId="730C228A" w14:textId="1998FD92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01FC" w14:textId="719FE60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EE5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AE75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A34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E6D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65F4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FCB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A48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EE6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2535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8A41" w14:textId="77777777" w:rsidR="00F96508" w:rsidRDefault="00F96508" w:rsidP="00B738ED"/>
        </w:tc>
      </w:tr>
      <w:tr w:rsidR="00043717" w14:paraId="3B35581D" w14:textId="6978ACA3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5696" w14:textId="6BD116B4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98A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0DB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F16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D04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41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CDD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6F85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6EC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EAE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DEED" w14:textId="77777777" w:rsidR="00F96508" w:rsidRDefault="00F96508" w:rsidP="00B738ED"/>
        </w:tc>
      </w:tr>
      <w:tr w:rsidR="00F96508" w14:paraId="35E0C671" w14:textId="3F0C11A6" w:rsidTr="00B738ED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56C8DB" w14:textId="77777777" w:rsidR="00F96508" w:rsidRDefault="00F96508" w:rsidP="00B738ED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 w:rsidR="00453E7E">
              <w:rPr>
                <w:sz w:val="18"/>
                <w:szCs w:val="18"/>
              </w:rPr>
              <w:t xml:space="preserve"> / </w:t>
            </w:r>
            <w:r w:rsidR="00453E7E">
              <w:rPr>
                <w:i/>
                <w:sz w:val="18"/>
                <w:szCs w:val="18"/>
              </w:rPr>
              <w:t>Nửa năm</w:t>
            </w:r>
          </w:p>
          <w:p w14:paraId="4D0DE831" w14:textId="7F6E69A1" w:rsidR="00B738ED" w:rsidRPr="00453E7E" w:rsidRDefault="00B738ED" w:rsidP="00B738ED">
            <w:pPr>
              <w:rPr>
                <w:i/>
                <w:sz w:val="18"/>
                <w:szCs w:val="18"/>
              </w:rPr>
            </w:pPr>
          </w:p>
        </w:tc>
      </w:tr>
      <w:bookmarkEnd w:id="16"/>
    </w:tbl>
    <w:p w14:paraId="248DAE6D" w14:textId="77777777" w:rsidR="00C425D7" w:rsidRDefault="00C425D7"/>
    <w:p w14:paraId="79900413" w14:textId="77777777" w:rsidR="00C425D7" w:rsidRDefault="00C425D7"/>
    <w:p w14:paraId="6736EB30" w14:textId="77777777" w:rsidR="00C425D7" w:rsidRDefault="00C425D7"/>
    <w:p w14:paraId="591935F0" w14:textId="77777777" w:rsidR="00C425D7" w:rsidRDefault="00C425D7"/>
    <w:p w14:paraId="039D44F6" w14:textId="77777777" w:rsidR="00C425D7" w:rsidRDefault="00C425D7"/>
    <w:p w14:paraId="25DE6B08" w14:textId="77777777" w:rsidR="00C425D7" w:rsidRDefault="00C425D7"/>
    <w:p w14:paraId="537780B0" w14:textId="77777777" w:rsidR="00C425D7" w:rsidRDefault="00C425D7"/>
    <w:p w14:paraId="5E3C4B45" w14:textId="0E62E65C" w:rsidR="00C425D7" w:rsidRDefault="00C425D7"/>
    <w:p w14:paraId="032C1A56" w14:textId="77777777" w:rsidR="00C83FE1" w:rsidRDefault="00C83FE1"/>
    <w:p w14:paraId="2AE0EF36" w14:textId="77777777" w:rsidR="00C425D7" w:rsidRDefault="00C425D7"/>
    <w:p w14:paraId="7BF1D172" w14:textId="77777777" w:rsidR="00140E5D" w:rsidRDefault="00140E5D"/>
    <w:p w14:paraId="0843090A" w14:textId="77777777" w:rsidR="00B738ED" w:rsidRDefault="00B738ED"/>
    <w:p w14:paraId="0EBE7CFB" w14:textId="77777777" w:rsidR="00B738ED" w:rsidRDefault="00B738ED"/>
    <w:p w14:paraId="3CCD7370" w14:textId="77777777" w:rsidR="00B738ED" w:rsidRDefault="00B738ED"/>
    <w:p w14:paraId="30D269C1" w14:textId="77777777" w:rsidR="00B738ED" w:rsidRDefault="00B738ED"/>
    <w:p w14:paraId="132FD154" w14:textId="77777777" w:rsidR="00B738ED" w:rsidRDefault="00B738ED"/>
    <w:p w14:paraId="2C7E508B" w14:textId="77777777" w:rsidR="00B738ED" w:rsidRDefault="00B738ED"/>
    <w:p w14:paraId="04E4B3D9" w14:textId="77777777" w:rsidR="00B738ED" w:rsidRDefault="00B738ED"/>
    <w:p w14:paraId="54D44D05" w14:textId="77777777" w:rsidR="00B738ED" w:rsidRDefault="00B738ED"/>
    <w:p w14:paraId="6F9B93B4" w14:textId="77777777" w:rsidR="00B738ED" w:rsidRDefault="00B738ED"/>
    <w:p w14:paraId="3E7E46E5" w14:textId="77777777" w:rsidR="00B738ED" w:rsidRDefault="00B738ED"/>
    <w:p w14:paraId="0D728541" w14:textId="77777777" w:rsidR="00B738ED" w:rsidRDefault="00B738ED"/>
    <w:p w14:paraId="7D6EBBB7" w14:textId="77777777" w:rsidR="00B738ED" w:rsidRDefault="00B738ED"/>
    <w:p w14:paraId="1C246906" w14:textId="77777777" w:rsidR="00B738ED" w:rsidRDefault="00B738ED"/>
    <w:p w14:paraId="3BDDC34D" w14:textId="77777777" w:rsidR="00B738ED" w:rsidRDefault="00B738ED"/>
    <w:p w14:paraId="459A3CAF" w14:textId="77777777" w:rsidR="00B738ED" w:rsidRDefault="00B738ED"/>
    <w:p w14:paraId="4916EC00" w14:textId="77777777" w:rsidR="00B738ED" w:rsidRDefault="00B738ED"/>
    <w:p w14:paraId="0F68A175" w14:textId="77777777" w:rsidR="00B738ED" w:rsidRDefault="00B738ED"/>
    <w:p w14:paraId="3C06B6BB" w14:textId="77777777" w:rsidR="00B738ED" w:rsidRDefault="00B738ED"/>
    <w:p w14:paraId="689D0ABC" w14:textId="77777777" w:rsidR="00B738ED" w:rsidRDefault="00B738ED"/>
    <w:p w14:paraId="6BB1B03A" w14:textId="77777777" w:rsidR="00B738ED" w:rsidRDefault="00B738ED"/>
    <w:p w14:paraId="1AC28A6C" w14:textId="77777777" w:rsidR="00B738ED" w:rsidRDefault="00B738ED"/>
    <w:p w14:paraId="3445138C" w14:textId="77777777" w:rsidR="00B738ED" w:rsidRDefault="00B738ED"/>
    <w:p w14:paraId="590BB22E" w14:textId="77777777" w:rsidR="00B738ED" w:rsidRDefault="00B738ED"/>
    <w:p w14:paraId="30BF8420" w14:textId="77777777" w:rsidR="00B738ED" w:rsidRDefault="00B738ED"/>
    <w:p w14:paraId="3E3C8B4E" w14:textId="77777777" w:rsidR="00B738ED" w:rsidRDefault="00B738ED"/>
    <w:tbl>
      <w:tblPr>
        <w:tblStyle w:val="TableGrid"/>
        <w:tblpPr w:leftFromText="180" w:rightFromText="180" w:vertAnchor="page" w:horzAnchor="margin" w:tblpX="392" w:tblpY="63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170664" w14:paraId="2A506096" w14:textId="77777777" w:rsidTr="00170664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11FFD7" w14:textId="77777777" w:rsidR="00170664" w:rsidRPr="00CD32CF" w:rsidRDefault="00170664" w:rsidP="00170664">
            <w:pPr>
              <w:spacing w:before="240" w:line="259" w:lineRule="auto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1E908BD0" w14:textId="77777777" w:rsidR="00170664" w:rsidRPr="00C54965" w:rsidRDefault="00170664" w:rsidP="00170664">
            <w:pPr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170664" w14:paraId="652BD502" w14:textId="77777777" w:rsidTr="00170664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32E8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170664" w14:paraId="26E7433D" w14:textId="77777777" w:rsidTr="00170664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88B0" w14:textId="77777777" w:rsidR="00170664" w:rsidRPr="00CD32CF" w:rsidRDefault="00170664" w:rsidP="00170664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1963B569" w14:textId="77777777" w:rsidR="00170664" w:rsidRPr="00CD32CF" w:rsidRDefault="00170664" w:rsidP="00170664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3F1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C79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F19D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DDD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57BA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2D2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D59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999C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BF68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A21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</w:tr>
      <w:tr w:rsidR="00170664" w14:paraId="67372851" w14:textId="77777777" w:rsidTr="00170664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459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78788D4F" w14:textId="77777777" w:rsidR="00170664" w:rsidRPr="00CD32CF" w:rsidRDefault="00170664" w:rsidP="00170664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1466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5AE7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458E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392B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05A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D79D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91F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0BE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359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F2A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</w:tr>
      <w:tr w:rsidR="00170664" w14:paraId="65969BCB" w14:textId="77777777" w:rsidTr="00170664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128CFB" w14:textId="77777777" w:rsidR="00170664" w:rsidRPr="002D3B72" w:rsidRDefault="00170664" w:rsidP="00170664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4B7660E" w14:textId="77777777" w:rsidR="00170664" w:rsidRPr="002D3B72" w:rsidRDefault="00170664" w:rsidP="0017066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D2FE01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1B673AD1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2481E38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3BC3053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70664" w14:paraId="2B2809CF" w14:textId="77777777" w:rsidTr="00170664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AB1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695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0BD9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4F5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70D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8C1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95A9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7AE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587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ACB1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C583" w14:textId="77777777" w:rsidR="00170664" w:rsidRDefault="00170664" w:rsidP="00170664"/>
        </w:tc>
      </w:tr>
      <w:tr w:rsidR="00170664" w14:paraId="29076628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E2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B1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72A6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4497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191E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59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801F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FAA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C1B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A2BD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0B24" w14:textId="77777777" w:rsidR="00170664" w:rsidRDefault="00170664" w:rsidP="00170664"/>
        </w:tc>
      </w:tr>
      <w:tr w:rsidR="00170664" w14:paraId="46A1A82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CC9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C8A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4613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2DB5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42B5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FE4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ED66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2D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8A91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A38F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7858" w14:textId="77777777" w:rsidR="00170664" w:rsidRDefault="00170664" w:rsidP="00170664"/>
        </w:tc>
      </w:tr>
      <w:tr w:rsidR="00170664" w14:paraId="38BFFE8C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A8E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941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BDE1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341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083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0EB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3D1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93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B63C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0658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430B" w14:textId="77777777" w:rsidR="00170664" w:rsidRDefault="00170664" w:rsidP="00170664"/>
        </w:tc>
      </w:tr>
      <w:tr w:rsidR="00170664" w14:paraId="30C4CFBE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1CF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52D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323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FF2E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5CE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F7E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985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DEC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84E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9C58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9571" w14:textId="77777777" w:rsidR="00170664" w:rsidRDefault="00170664" w:rsidP="00170664"/>
        </w:tc>
      </w:tr>
      <w:tr w:rsidR="00170664" w14:paraId="615C4FB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6EA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348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270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E04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CDD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4CC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8906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790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F72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804C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9C42" w14:textId="77777777" w:rsidR="00170664" w:rsidRDefault="00170664" w:rsidP="00170664"/>
        </w:tc>
      </w:tr>
      <w:tr w:rsidR="00170664" w14:paraId="19EF931C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F59B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FD0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8E1E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4E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742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D7C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CA2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2FE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6C12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14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866B" w14:textId="77777777" w:rsidR="00170664" w:rsidRDefault="00170664" w:rsidP="00170664"/>
        </w:tc>
      </w:tr>
      <w:tr w:rsidR="00170664" w14:paraId="2D8B3805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63A7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C64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45A5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9918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F28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0EF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D3F3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F05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E684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41C6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3161" w14:textId="77777777" w:rsidR="00170664" w:rsidRDefault="00170664" w:rsidP="00170664"/>
        </w:tc>
      </w:tr>
      <w:tr w:rsidR="00170664" w14:paraId="6285E733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F33A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E8F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017B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C82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DB9A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8A93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E4F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E77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C2B9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29E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053E" w14:textId="77777777" w:rsidR="00170664" w:rsidRDefault="00170664" w:rsidP="00170664"/>
        </w:tc>
      </w:tr>
      <w:tr w:rsidR="00170664" w14:paraId="305E6612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7AE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AE9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7819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09E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02C9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12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5691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E41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653C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7EE6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F7B2" w14:textId="77777777" w:rsidR="00170664" w:rsidRDefault="00170664" w:rsidP="00170664"/>
        </w:tc>
      </w:tr>
      <w:tr w:rsidR="00170664" w14:paraId="14702504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846D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12C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1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3C1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EB3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556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47B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CAF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47F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AD52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F8A9" w14:textId="77777777" w:rsidR="00170664" w:rsidRDefault="00170664" w:rsidP="00170664"/>
        </w:tc>
      </w:tr>
      <w:tr w:rsidR="00170664" w14:paraId="31CA46C1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D815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57F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BE95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804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BBC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C8B0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EA7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D20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984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DDE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9A2B" w14:textId="77777777" w:rsidR="00170664" w:rsidRDefault="00170664" w:rsidP="00170664"/>
        </w:tc>
      </w:tr>
      <w:tr w:rsidR="00170664" w14:paraId="7E90B07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198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36F7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780D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47CA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EBA5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FBEB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648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4A91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723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9F00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7AD2" w14:textId="77777777" w:rsidR="00170664" w:rsidRDefault="00170664" w:rsidP="00170664"/>
        </w:tc>
      </w:tr>
      <w:tr w:rsidR="00170664" w14:paraId="448C6DB5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A25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07D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C99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CE6B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935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905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8A54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B1F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8828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332E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64F2" w14:textId="77777777" w:rsidR="00170664" w:rsidRDefault="00170664" w:rsidP="00170664"/>
        </w:tc>
      </w:tr>
      <w:tr w:rsidR="00170664" w14:paraId="3531FC53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91C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045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516D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665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E3B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82C1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0FB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AA2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847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A5F2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C64" w14:textId="77777777" w:rsidR="00170664" w:rsidRDefault="00170664" w:rsidP="00170664"/>
        </w:tc>
      </w:tr>
      <w:tr w:rsidR="00170664" w14:paraId="345F0A32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C76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BC2A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6EA0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C20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281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A26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EFEE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653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9E9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E0FF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5DD2" w14:textId="77777777" w:rsidR="00170664" w:rsidRDefault="00170664" w:rsidP="00170664"/>
        </w:tc>
      </w:tr>
      <w:tr w:rsidR="00170664" w14:paraId="5A983689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EFE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BB7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BD6C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9A3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3DB4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DB90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ED7F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DD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A858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AFC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D87E" w14:textId="77777777" w:rsidR="00170664" w:rsidRDefault="00170664" w:rsidP="00170664"/>
        </w:tc>
      </w:tr>
      <w:tr w:rsidR="00170664" w14:paraId="4E6D8BD9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FAAA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1DE1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D9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6C44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3AB3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E89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344A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B44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E6E1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0C8B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2348" w14:textId="77777777" w:rsidR="00170664" w:rsidRDefault="00170664" w:rsidP="00170664"/>
        </w:tc>
      </w:tr>
      <w:tr w:rsidR="00170664" w14:paraId="57FD74BE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E61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D2A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E8AE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06AB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B57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C2C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7F5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17E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D6F4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26E9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6B13" w14:textId="77777777" w:rsidR="00170664" w:rsidRDefault="00170664" w:rsidP="00170664"/>
        </w:tc>
      </w:tr>
      <w:tr w:rsidR="00170664" w14:paraId="2079A43F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89B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2D5E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45D7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290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451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280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5AC1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592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327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DE64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7007" w14:textId="77777777" w:rsidR="00170664" w:rsidRDefault="00170664" w:rsidP="00170664"/>
        </w:tc>
      </w:tr>
      <w:tr w:rsidR="00170664" w14:paraId="62F5B106" w14:textId="77777777" w:rsidTr="00170664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9EC758" w14:textId="77777777" w:rsidR="00170664" w:rsidRDefault="00170664" w:rsidP="00170664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67527F97" w14:textId="77777777" w:rsidR="00170664" w:rsidRPr="00453E7E" w:rsidRDefault="00170664" w:rsidP="00170664">
            <w:pPr>
              <w:rPr>
                <w:i/>
                <w:sz w:val="18"/>
                <w:szCs w:val="18"/>
              </w:rPr>
            </w:pPr>
          </w:p>
        </w:tc>
      </w:tr>
    </w:tbl>
    <w:p w14:paraId="2CEFD7C0" w14:textId="77777777" w:rsidR="00B738ED" w:rsidRDefault="00B738ED"/>
    <w:tbl>
      <w:tblPr>
        <w:tblStyle w:val="TableGrid"/>
        <w:tblpPr w:leftFromText="180" w:rightFromText="180" w:vertAnchor="page" w:horzAnchor="margin" w:tblpX="966" w:tblpY="841"/>
        <w:tblW w:w="10391" w:type="dxa"/>
        <w:tblLayout w:type="fixed"/>
        <w:tblLook w:val="04A0" w:firstRow="1" w:lastRow="0" w:firstColumn="1" w:lastColumn="0" w:noHBand="0" w:noVBand="1"/>
      </w:tblPr>
      <w:tblGrid>
        <w:gridCol w:w="1341"/>
        <w:gridCol w:w="706"/>
        <w:gridCol w:w="707"/>
        <w:gridCol w:w="565"/>
        <w:gridCol w:w="707"/>
        <w:gridCol w:w="849"/>
        <w:gridCol w:w="848"/>
        <w:gridCol w:w="849"/>
        <w:gridCol w:w="850"/>
        <w:gridCol w:w="1413"/>
        <w:gridCol w:w="1556"/>
      </w:tblGrid>
      <w:tr w:rsidR="00170664" w14:paraId="4278B07F" w14:textId="77777777" w:rsidTr="00170664">
        <w:trPr>
          <w:trHeight w:val="672"/>
        </w:trPr>
        <w:tc>
          <w:tcPr>
            <w:tcW w:w="1039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A85F9" w14:textId="77777777" w:rsidR="00170664" w:rsidRPr="00CD32CF" w:rsidRDefault="00170664" w:rsidP="00170664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t>Notenübersicht allgemeinbildender und fachtheoretischer Unterricht</w:t>
            </w:r>
          </w:p>
          <w:p w14:paraId="788286C2" w14:textId="77777777" w:rsidR="00170664" w:rsidRPr="00C54965" w:rsidRDefault="00170664" w:rsidP="00170664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170664" w14:paraId="494FD2FA" w14:textId="77777777" w:rsidTr="00170664">
        <w:trPr>
          <w:trHeight w:val="308"/>
        </w:trPr>
        <w:tc>
          <w:tcPr>
            <w:tcW w:w="103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C0E5" w14:textId="77777777" w:rsidR="00170664" w:rsidRPr="00CD32CF" w:rsidRDefault="00170664" w:rsidP="00170664">
            <w:pPr>
              <w:spacing w:before="0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170664" w14:paraId="540EE3FD" w14:textId="77777777" w:rsidTr="00170664">
        <w:trPr>
          <w:trHeight w:val="507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AD18" w14:textId="77777777" w:rsidR="00170664" w:rsidRPr="00CD32CF" w:rsidRDefault="00170664" w:rsidP="00170664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22C63741" w14:textId="77777777" w:rsidR="00170664" w:rsidRPr="00CD32CF" w:rsidRDefault="00170664" w:rsidP="00170664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81AC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5AC7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867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A8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F8B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791E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2D12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D5B7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C6F2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CFF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</w:tr>
      <w:tr w:rsidR="00170664" w14:paraId="4444E1D4" w14:textId="77777777" w:rsidTr="00170664">
        <w:trPr>
          <w:trHeight w:val="388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3B29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5FE378BF" w14:textId="77777777" w:rsidR="00170664" w:rsidRPr="00CD32CF" w:rsidRDefault="00170664" w:rsidP="00170664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23F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F69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4E1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346C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074D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D66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5D6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C5D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43A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942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</w:tr>
      <w:tr w:rsidR="00170664" w14:paraId="5761CE1E" w14:textId="77777777" w:rsidTr="00170664">
        <w:trPr>
          <w:trHeight w:val="41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198624D" w14:textId="77777777" w:rsidR="00170664" w:rsidRPr="002D3B72" w:rsidRDefault="00170664" w:rsidP="00170664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DFFE71B" w14:textId="77777777" w:rsidR="00170664" w:rsidRPr="002D3B72" w:rsidRDefault="00170664" w:rsidP="00170664">
            <w:pPr>
              <w:rPr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D51ED6C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1B0E1065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597A319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2558B699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70664" w14:paraId="1B27EB43" w14:textId="77777777" w:rsidTr="00170664">
        <w:trPr>
          <w:trHeight w:val="20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3A2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C6AE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A7A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6C1D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621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BFC1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402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024C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F26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311D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067F" w14:textId="77777777" w:rsidR="00170664" w:rsidRDefault="00170664" w:rsidP="00170664"/>
        </w:tc>
      </w:tr>
      <w:tr w:rsidR="00170664" w14:paraId="5F27891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3ADC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FBB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5821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B4FE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474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EBFA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A6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E7B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0CB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C95F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0206" w14:textId="77777777" w:rsidR="00170664" w:rsidRDefault="00170664" w:rsidP="00170664"/>
        </w:tc>
      </w:tr>
      <w:tr w:rsidR="00170664" w14:paraId="29CA467B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A97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2FD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7E7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08F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1FD3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E1C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805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26E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6CA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F82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9DD7" w14:textId="77777777" w:rsidR="00170664" w:rsidRDefault="00170664" w:rsidP="00170664"/>
        </w:tc>
      </w:tr>
      <w:tr w:rsidR="00170664" w14:paraId="33C901FA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9C7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B15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D823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75B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578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CD83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D5C9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468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7FF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CED1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08A9" w14:textId="77777777" w:rsidR="00170664" w:rsidRDefault="00170664" w:rsidP="00170664"/>
        </w:tc>
      </w:tr>
      <w:tr w:rsidR="00170664" w14:paraId="374C8EE9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B1B5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371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01A9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92D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82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F36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D61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0D1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0CCC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99DF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B67C" w14:textId="77777777" w:rsidR="00170664" w:rsidRDefault="00170664" w:rsidP="00170664"/>
        </w:tc>
      </w:tr>
      <w:tr w:rsidR="00170664" w14:paraId="012E70D1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4EA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D2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98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601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058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E87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562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FB1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BB41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B043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D9B9" w14:textId="77777777" w:rsidR="00170664" w:rsidRDefault="00170664" w:rsidP="00170664"/>
        </w:tc>
      </w:tr>
      <w:tr w:rsidR="00170664" w14:paraId="11F35863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B6E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7F8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5718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2EC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5F55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02CA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E11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03C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9E26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FE01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6346" w14:textId="77777777" w:rsidR="00170664" w:rsidRDefault="00170664" w:rsidP="00170664"/>
        </w:tc>
      </w:tr>
      <w:tr w:rsidR="00170664" w14:paraId="56DA719C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8D48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C949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F65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8AE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3F21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7BBB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64E4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3BE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9B7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942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4114" w14:textId="77777777" w:rsidR="00170664" w:rsidRDefault="00170664" w:rsidP="00170664"/>
        </w:tc>
      </w:tr>
      <w:tr w:rsidR="00170664" w14:paraId="2015573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433E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65A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D5F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D9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719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779E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AB3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F78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1B57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808C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2738" w14:textId="77777777" w:rsidR="00170664" w:rsidRDefault="00170664" w:rsidP="00170664"/>
        </w:tc>
      </w:tr>
      <w:tr w:rsidR="00170664" w14:paraId="44ED6E31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20C8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9004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D0ED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0E6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89D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A8F7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091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667C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868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B174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8E00" w14:textId="77777777" w:rsidR="00170664" w:rsidRDefault="00170664" w:rsidP="00170664"/>
        </w:tc>
      </w:tr>
      <w:tr w:rsidR="00170664" w14:paraId="307D69E8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1F9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FE1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7E5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9C1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A31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D6D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A2F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7017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E92A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BCAF" w14:textId="77777777" w:rsidR="00170664" w:rsidRDefault="00170664" w:rsidP="00170664"/>
        </w:tc>
      </w:tr>
      <w:tr w:rsidR="00170664" w14:paraId="0681C39C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A51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A1C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C50F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A1E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B90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8F3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485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E1C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ADFE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B82D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5416" w14:textId="77777777" w:rsidR="00170664" w:rsidRDefault="00170664" w:rsidP="00170664"/>
        </w:tc>
      </w:tr>
      <w:tr w:rsidR="00170664" w14:paraId="4D5528F1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F59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708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BA8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0F87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8302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E32F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346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15D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7D39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BC5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2347" w14:textId="77777777" w:rsidR="00170664" w:rsidRDefault="00170664" w:rsidP="00170664"/>
        </w:tc>
      </w:tr>
      <w:tr w:rsidR="00170664" w14:paraId="2E78A457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90B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F32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F32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376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E193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B3F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1CB2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85D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9D9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152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E38E" w14:textId="77777777" w:rsidR="00170664" w:rsidRDefault="00170664" w:rsidP="00170664"/>
        </w:tc>
      </w:tr>
      <w:tr w:rsidR="00170664" w14:paraId="410CECE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6AB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781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2DF8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5E5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AC0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D373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B81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52D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797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8E86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638D" w14:textId="77777777" w:rsidR="00170664" w:rsidRDefault="00170664" w:rsidP="00170664"/>
        </w:tc>
      </w:tr>
      <w:tr w:rsidR="00170664" w14:paraId="3AE21869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CA6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E0F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D7ED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514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C54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13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3CE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FA5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39E2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9D57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17C0" w14:textId="77777777" w:rsidR="00170664" w:rsidRDefault="00170664" w:rsidP="00170664"/>
        </w:tc>
      </w:tr>
      <w:tr w:rsidR="00170664" w14:paraId="6EECE418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512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48C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332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CA0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B2E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3160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EC5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B5D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236B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94B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1575" w14:textId="77777777" w:rsidR="00170664" w:rsidRDefault="00170664" w:rsidP="00170664"/>
        </w:tc>
      </w:tr>
      <w:tr w:rsidR="00170664" w14:paraId="3FDA2B72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6E9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A8A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47A3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0A9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01B1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B2CC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31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8D3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D153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1C2A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6E3F" w14:textId="77777777" w:rsidR="00170664" w:rsidRDefault="00170664" w:rsidP="00170664"/>
        </w:tc>
      </w:tr>
      <w:tr w:rsidR="00170664" w14:paraId="660DFD3B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95F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37F7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D5A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0FC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3FC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5A0D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48A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F90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9FA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3A76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7938" w14:textId="77777777" w:rsidR="00170664" w:rsidRDefault="00170664" w:rsidP="00170664"/>
        </w:tc>
      </w:tr>
      <w:tr w:rsidR="00170664" w14:paraId="110F8545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C0DD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A9F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2DBE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90A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9DE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8016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855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262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7D92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E8C2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4672" w14:textId="77777777" w:rsidR="00170664" w:rsidRDefault="00170664" w:rsidP="00170664"/>
        </w:tc>
      </w:tr>
      <w:tr w:rsidR="00170664" w14:paraId="645D8C09" w14:textId="77777777" w:rsidTr="00170664">
        <w:trPr>
          <w:trHeight w:val="604"/>
        </w:trPr>
        <w:tc>
          <w:tcPr>
            <w:tcW w:w="1039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208364" w14:textId="44CFF38D" w:rsidR="00170664" w:rsidRPr="00453E7E" w:rsidRDefault="00170664" w:rsidP="00170664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</w:tc>
      </w:tr>
    </w:tbl>
    <w:p w14:paraId="0834B293" w14:textId="77777777" w:rsidR="00B738ED" w:rsidRDefault="00B738ED"/>
    <w:p w14:paraId="68B3725D" w14:textId="77777777" w:rsidR="00B738ED" w:rsidRDefault="00B738ED"/>
    <w:p w14:paraId="47374622" w14:textId="77777777" w:rsidR="00B738ED" w:rsidRDefault="00B738ED"/>
    <w:p w14:paraId="2E8A52DB" w14:textId="77777777" w:rsidR="00B738ED" w:rsidRDefault="00B738ED"/>
    <w:p w14:paraId="0B99607F" w14:textId="77777777" w:rsidR="00B738ED" w:rsidRDefault="00B738ED"/>
    <w:p w14:paraId="16179FD0" w14:textId="77777777" w:rsidR="00B738ED" w:rsidRDefault="00B738ED"/>
    <w:p w14:paraId="235AA078" w14:textId="77777777" w:rsidR="00B738ED" w:rsidRDefault="00B738ED"/>
    <w:p w14:paraId="66CACE05" w14:textId="77777777" w:rsidR="00B738ED" w:rsidRDefault="00B738ED"/>
    <w:p w14:paraId="0D4E7906" w14:textId="77777777" w:rsidR="00B738ED" w:rsidRDefault="00B738ED"/>
    <w:p w14:paraId="1685A18A" w14:textId="77777777" w:rsidR="00B738ED" w:rsidRDefault="00B738ED"/>
    <w:p w14:paraId="1F92F41E" w14:textId="77777777" w:rsidR="00B738ED" w:rsidRDefault="00B738ED"/>
    <w:p w14:paraId="63ABD33A" w14:textId="77777777" w:rsidR="00B738ED" w:rsidRDefault="00B738ED"/>
    <w:p w14:paraId="51D337FA" w14:textId="77777777" w:rsidR="00B738ED" w:rsidRDefault="00B738ED"/>
    <w:p w14:paraId="2F175ED8" w14:textId="77777777" w:rsidR="00B738ED" w:rsidRDefault="00B738ED"/>
    <w:p w14:paraId="2E9E42F6" w14:textId="77777777" w:rsidR="00B738ED" w:rsidRDefault="00B738ED"/>
    <w:p w14:paraId="087B9D94" w14:textId="77777777" w:rsidR="00B738ED" w:rsidRDefault="00B738ED"/>
    <w:p w14:paraId="0958F1D0" w14:textId="77777777" w:rsidR="00B738ED" w:rsidRDefault="00B738ED"/>
    <w:p w14:paraId="34417122" w14:textId="77777777" w:rsidR="00B738ED" w:rsidRDefault="00B738ED"/>
    <w:p w14:paraId="4D9E0483" w14:textId="77777777" w:rsidR="00B738ED" w:rsidRDefault="00B738ED"/>
    <w:p w14:paraId="421FE34A" w14:textId="77777777" w:rsidR="00B738ED" w:rsidRDefault="00B738ED"/>
    <w:p w14:paraId="5C5F7595" w14:textId="77777777" w:rsidR="00B738ED" w:rsidRDefault="00B738ED"/>
    <w:p w14:paraId="552EBDF4" w14:textId="77777777" w:rsidR="00B738ED" w:rsidRDefault="00B738ED"/>
    <w:p w14:paraId="7D3A17E6" w14:textId="77777777" w:rsidR="00B738ED" w:rsidRDefault="00B738ED"/>
    <w:p w14:paraId="38B3BFBA" w14:textId="77777777" w:rsidR="00B738ED" w:rsidRDefault="00B738ED"/>
    <w:p w14:paraId="62CF0F12" w14:textId="77777777" w:rsidR="00B738ED" w:rsidRDefault="00B738ED"/>
    <w:p w14:paraId="3C8210D6" w14:textId="77777777" w:rsidR="00B738ED" w:rsidRDefault="00B738ED"/>
    <w:p w14:paraId="64CCBFC6" w14:textId="77777777" w:rsidR="00B738ED" w:rsidRDefault="00B738ED"/>
    <w:p w14:paraId="1DE60D90" w14:textId="77777777" w:rsidR="00B738ED" w:rsidRDefault="00B738ED"/>
    <w:p w14:paraId="1DA2FFBE" w14:textId="77777777" w:rsidR="00B738ED" w:rsidRDefault="00B738ED"/>
    <w:p w14:paraId="1139D8DE" w14:textId="77777777" w:rsidR="00B738ED" w:rsidRDefault="00B738ED"/>
    <w:p w14:paraId="73418301" w14:textId="77777777" w:rsidR="00B738ED" w:rsidRDefault="00B738ED"/>
    <w:p w14:paraId="334BACB5" w14:textId="77777777" w:rsidR="00B738ED" w:rsidRDefault="00B738ED"/>
    <w:p w14:paraId="792D7271" w14:textId="77777777" w:rsidR="00B738ED" w:rsidRDefault="00B738ED"/>
    <w:p w14:paraId="5F8C5F52" w14:textId="77777777" w:rsidR="00B738ED" w:rsidRDefault="00B738ED"/>
    <w:p w14:paraId="2731B9D0" w14:textId="77777777" w:rsidR="00B738ED" w:rsidRDefault="00B738ED"/>
    <w:tbl>
      <w:tblPr>
        <w:tblStyle w:val="TableGrid"/>
        <w:tblpPr w:leftFromText="180" w:rightFromText="180" w:vertAnchor="page" w:horzAnchor="margin" w:tblpX="392" w:tblpY="90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DC32FF" w14:paraId="7D670F7E" w14:textId="77777777" w:rsidTr="00DC32FF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336370" w14:textId="77777777" w:rsidR="00DC32FF" w:rsidRPr="00CD32CF" w:rsidRDefault="00DC32FF" w:rsidP="00DC32FF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337A7F01" w14:textId="77777777" w:rsidR="00DC32FF" w:rsidRPr="00C54965" w:rsidRDefault="00DC32FF" w:rsidP="00DC32FF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DC32FF" w14:paraId="6E41CB88" w14:textId="77777777" w:rsidTr="00DC32FF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5592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DC32FF" w14:paraId="4600C7FC" w14:textId="77777777" w:rsidTr="00DC32FF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063B" w14:textId="77777777" w:rsidR="00DC32FF" w:rsidRPr="00CD32CF" w:rsidRDefault="00DC32FF" w:rsidP="00DC32FF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03DFFF2" w14:textId="77777777" w:rsidR="00DC32FF" w:rsidRPr="00CD32CF" w:rsidRDefault="00DC32FF" w:rsidP="00DC32FF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99CA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C108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58A7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C52D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2644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D28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31D4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51A0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6F7E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2516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</w:tr>
      <w:tr w:rsidR="00DC32FF" w14:paraId="5E16097B" w14:textId="77777777" w:rsidTr="00DC32FF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E64A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02037343" w14:textId="77777777" w:rsidR="00DC32FF" w:rsidRPr="00CD32CF" w:rsidRDefault="00DC32FF" w:rsidP="00DC32FF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84AA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57DC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6532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F393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2205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0EEE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96A1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73FB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47B1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0D2C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</w:tr>
      <w:tr w:rsidR="00DC32FF" w14:paraId="14CBF108" w14:textId="77777777" w:rsidTr="00DC32FF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E768BE1" w14:textId="77777777" w:rsidR="00DC32FF" w:rsidRPr="002D3B72" w:rsidRDefault="00DC32FF" w:rsidP="00DC32FF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4E0E232" w14:textId="77777777" w:rsidR="00DC32FF" w:rsidRPr="002D3B72" w:rsidRDefault="00DC32FF" w:rsidP="00DC32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2527F7D" w14:textId="77777777" w:rsidR="00DC32FF" w:rsidRPr="00043717" w:rsidRDefault="00DC32FF" w:rsidP="00DC32FF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1F1CAD4" w14:textId="77777777" w:rsidR="00DC32FF" w:rsidRPr="00043717" w:rsidRDefault="00DC32FF" w:rsidP="00DC32FF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3FF20ED" w14:textId="77777777" w:rsidR="00DC32FF" w:rsidRPr="00043717" w:rsidRDefault="00DC32FF" w:rsidP="00DC32FF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D9EEBE1" w14:textId="77777777" w:rsidR="00DC32FF" w:rsidRPr="00043717" w:rsidRDefault="00DC32FF" w:rsidP="00DC32FF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DC32FF" w14:paraId="4479F9C3" w14:textId="77777777" w:rsidTr="00DC32FF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6EA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306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6FC8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2F9D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595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97D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7A74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973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7F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369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8263" w14:textId="77777777" w:rsidR="00DC32FF" w:rsidRDefault="00DC32FF" w:rsidP="00DC32FF"/>
        </w:tc>
      </w:tr>
      <w:tr w:rsidR="00DC32FF" w14:paraId="4448227C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99F7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505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77D1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437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5BC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1E42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CDE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1F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CF79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126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AACC" w14:textId="77777777" w:rsidR="00DC32FF" w:rsidRDefault="00DC32FF" w:rsidP="00DC32FF"/>
        </w:tc>
      </w:tr>
      <w:tr w:rsidR="00DC32FF" w14:paraId="63DD3110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C8BD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BE65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0A52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DFA0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F649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1D6B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75F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C51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27C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71EE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B9D6" w14:textId="77777777" w:rsidR="00DC32FF" w:rsidRDefault="00DC32FF" w:rsidP="00DC32FF"/>
        </w:tc>
      </w:tr>
      <w:tr w:rsidR="00DC32FF" w14:paraId="64F9553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295A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22C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331F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F086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0A5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68C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6FB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75A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6E19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42C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393" w14:textId="77777777" w:rsidR="00DC32FF" w:rsidRDefault="00DC32FF" w:rsidP="00DC32FF"/>
        </w:tc>
      </w:tr>
      <w:tr w:rsidR="00DC32FF" w14:paraId="04BCA6A6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8DD2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9AA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47E4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C62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538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510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183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CE7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93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EC55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3233" w14:textId="77777777" w:rsidR="00DC32FF" w:rsidRDefault="00DC32FF" w:rsidP="00DC32FF"/>
        </w:tc>
      </w:tr>
      <w:tr w:rsidR="00DC32FF" w14:paraId="44EC45CE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D2C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A131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C0C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3BF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D92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95E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75E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523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FBA4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9441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34A4" w14:textId="77777777" w:rsidR="00DC32FF" w:rsidRDefault="00DC32FF" w:rsidP="00DC32FF"/>
        </w:tc>
      </w:tr>
      <w:tr w:rsidR="00DC32FF" w14:paraId="10EADB6F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B97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5BD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DB42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6DE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468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DD8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E73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45A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EA83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5FD5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49B8" w14:textId="77777777" w:rsidR="00DC32FF" w:rsidRDefault="00DC32FF" w:rsidP="00DC32FF"/>
        </w:tc>
      </w:tr>
      <w:tr w:rsidR="00DC32FF" w14:paraId="0D2F7735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DEA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A8B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9FCC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2AF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98C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E47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639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D19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E5C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AFAE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87B1" w14:textId="77777777" w:rsidR="00DC32FF" w:rsidRDefault="00DC32FF" w:rsidP="00DC32FF"/>
        </w:tc>
      </w:tr>
      <w:tr w:rsidR="00DC32FF" w14:paraId="259A2F9C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E0ED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D88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E3F3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B57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A94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97B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3D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7569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EDFF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39F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6289" w14:textId="77777777" w:rsidR="00DC32FF" w:rsidRDefault="00DC32FF" w:rsidP="00DC32FF"/>
        </w:tc>
      </w:tr>
      <w:tr w:rsidR="00DC32FF" w14:paraId="5D6820E8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47A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365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DC41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A75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ACD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889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7DF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463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E774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127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A04A" w14:textId="77777777" w:rsidR="00DC32FF" w:rsidRDefault="00DC32FF" w:rsidP="00DC32FF"/>
        </w:tc>
      </w:tr>
      <w:tr w:rsidR="00DC32FF" w14:paraId="485C35DF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3EF1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9B8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C31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FC4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29F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6BE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6256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880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9DDA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87F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EB6C" w14:textId="77777777" w:rsidR="00DC32FF" w:rsidRDefault="00DC32FF" w:rsidP="00DC32FF"/>
        </w:tc>
      </w:tr>
      <w:tr w:rsidR="00DC32FF" w14:paraId="486D7713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893A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338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0054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8B41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164D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7212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FE2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B7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A0AA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689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F943" w14:textId="77777777" w:rsidR="00DC32FF" w:rsidRDefault="00DC32FF" w:rsidP="00DC32FF"/>
        </w:tc>
      </w:tr>
      <w:tr w:rsidR="00DC32FF" w14:paraId="3B8D7A5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F7C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925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EA6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4B7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944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9B5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347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D3B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E1D3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4227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BE97" w14:textId="77777777" w:rsidR="00DC32FF" w:rsidRDefault="00DC32FF" w:rsidP="00DC32FF"/>
        </w:tc>
      </w:tr>
      <w:tr w:rsidR="00DC32FF" w14:paraId="0F21C1A2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A954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D9E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2DD7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7BBB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7A9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D66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8FB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6EE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3A16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3C7B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070A" w14:textId="77777777" w:rsidR="00DC32FF" w:rsidRDefault="00DC32FF" w:rsidP="00DC32FF"/>
        </w:tc>
      </w:tr>
      <w:tr w:rsidR="00DC32FF" w14:paraId="44DE6928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23C5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EDB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8BAE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51E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CD87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A03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2916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248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52B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2F9C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4F4E" w14:textId="77777777" w:rsidR="00DC32FF" w:rsidRDefault="00DC32FF" w:rsidP="00DC32FF"/>
        </w:tc>
      </w:tr>
      <w:tr w:rsidR="00DC32FF" w14:paraId="308BD42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0D1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9C06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7C80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310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0DB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2C6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76D3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8AF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16FF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E72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13E4" w14:textId="77777777" w:rsidR="00DC32FF" w:rsidRDefault="00DC32FF" w:rsidP="00DC32FF"/>
        </w:tc>
      </w:tr>
      <w:tr w:rsidR="00DC32FF" w14:paraId="2511F593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966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F37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E58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384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0F9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9BA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04F3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A95C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E20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C5F7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8C3D" w14:textId="77777777" w:rsidR="00DC32FF" w:rsidRDefault="00DC32FF" w:rsidP="00DC32FF"/>
        </w:tc>
      </w:tr>
      <w:tr w:rsidR="00DC32FF" w14:paraId="2B587BA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D415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EEA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C837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E07D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F4A7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6AF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0D0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844E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6CDE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53E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4A77" w14:textId="77777777" w:rsidR="00DC32FF" w:rsidRDefault="00DC32FF" w:rsidP="00DC32FF"/>
        </w:tc>
      </w:tr>
      <w:tr w:rsidR="00DC32FF" w14:paraId="107BDEF6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1632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714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870A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40B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2551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7709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493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B97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2AA6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1E6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8E03" w14:textId="77777777" w:rsidR="00DC32FF" w:rsidRDefault="00DC32FF" w:rsidP="00DC32FF"/>
        </w:tc>
      </w:tr>
      <w:tr w:rsidR="00DC32FF" w14:paraId="0C271C87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3CFC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838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FF80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BE72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F94D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C94E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700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B8D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349E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73A0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C65A" w14:textId="77777777" w:rsidR="00DC32FF" w:rsidRDefault="00DC32FF" w:rsidP="00DC32FF"/>
        </w:tc>
      </w:tr>
      <w:tr w:rsidR="00DC32FF" w14:paraId="48384E00" w14:textId="77777777" w:rsidTr="00DC32FF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7E1280" w14:textId="77777777" w:rsidR="00DC32FF" w:rsidRDefault="00DC32FF" w:rsidP="00DC32FF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26989FD4" w14:textId="77777777" w:rsidR="00DC32FF" w:rsidRPr="00453E7E" w:rsidRDefault="00DC32FF" w:rsidP="00DC32FF">
            <w:pPr>
              <w:rPr>
                <w:i/>
                <w:sz w:val="18"/>
                <w:szCs w:val="18"/>
              </w:rPr>
            </w:pPr>
          </w:p>
        </w:tc>
      </w:tr>
      <w:tr w:rsidR="00387C5B" w14:paraId="34168278" w14:textId="77777777" w:rsidTr="009F30A5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852E00" w14:textId="77777777" w:rsidR="00387C5B" w:rsidRPr="00CD32CF" w:rsidRDefault="00387C5B" w:rsidP="009F30A5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20428C8B" w14:textId="77777777" w:rsidR="00387C5B" w:rsidRPr="00C54965" w:rsidRDefault="00387C5B" w:rsidP="009F30A5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387C5B" w14:paraId="08F139E2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047E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387C5B" w14:paraId="130B1B21" w14:textId="77777777" w:rsidTr="009F30A5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39FE" w14:textId="77777777" w:rsidR="00387C5B" w:rsidRPr="00CD32CF" w:rsidRDefault="00387C5B" w:rsidP="009F30A5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62B832B" w14:textId="77777777" w:rsidR="00387C5B" w:rsidRPr="00CD32CF" w:rsidRDefault="00387C5B" w:rsidP="009F30A5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BD72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9A6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2389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13D0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F29F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925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89A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5270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936A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2598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87C5B" w14:paraId="552119A3" w14:textId="77777777" w:rsidTr="009F30A5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6B79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5953DA6C" w14:textId="77777777" w:rsidR="00387C5B" w:rsidRPr="00CD32CF" w:rsidRDefault="00387C5B" w:rsidP="009F30A5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366F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E197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5092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D9DE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D19F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8E8A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0C71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965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1FF7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0A04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</w:tr>
      <w:tr w:rsidR="00387C5B" w14:paraId="3F3366AC" w14:textId="77777777" w:rsidTr="009F30A5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1E1686A" w14:textId="77777777" w:rsidR="00387C5B" w:rsidRPr="002D3B72" w:rsidRDefault="00387C5B" w:rsidP="009F30A5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F6FA16B" w14:textId="77777777" w:rsidR="00387C5B" w:rsidRPr="002D3B72" w:rsidRDefault="00387C5B" w:rsidP="009F30A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89069E7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73B8947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20E31C6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5984FA0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387C5B" w14:paraId="0CF28480" w14:textId="77777777" w:rsidTr="009F30A5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9B25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98E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CF09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475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A6F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63C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56D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2AF9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8240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AB6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E283" w14:textId="77777777" w:rsidR="00387C5B" w:rsidRDefault="00387C5B" w:rsidP="009F30A5"/>
        </w:tc>
      </w:tr>
      <w:tr w:rsidR="00387C5B" w14:paraId="444D0CA7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CBDC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9AF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48ED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6E1C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02F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5D15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B8C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B04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17F1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6B91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6C8B" w14:textId="77777777" w:rsidR="00387C5B" w:rsidRDefault="00387C5B" w:rsidP="009F30A5"/>
        </w:tc>
      </w:tr>
      <w:tr w:rsidR="00387C5B" w14:paraId="22EC6AF8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3BC2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5A3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E60A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D81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992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D44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0F6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80D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883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136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0818" w14:textId="77777777" w:rsidR="00387C5B" w:rsidRDefault="00387C5B" w:rsidP="009F30A5"/>
        </w:tc>
      </w:tr>
      <w:tr w:rsidR="00387C5B" w14:paraId="2396DD4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754C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D03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54CC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045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BC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DBE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FA8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CD7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A386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10FE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946C" w14:textId="77777777" w:rsidR="00387C5B" w:rsidRDefault="00387C5B" w:rsidP="009F30A5"/>
        </w:tc>
      </w:tr>
      <w:tr w:rsidR="00387C5B" w14:paraId="57C4E9BC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07B6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D00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2AA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681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0EC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E35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848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56B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0B4F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C05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F5D7" w14:textId="77777777" w:rsidR="00387C5B" w:rsidRDefault="00387C5B" w:rsidP="009F30A5"/>
        </w:tc>
      </w:tr>
      <w:tr w:rsidR="00387C5B" w14:paraId="021D7AB2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A6B7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9705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5ACE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6F5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788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ACE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E58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29D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F75D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8CB7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31D5" w14:textId="77777777" w:rsidR="00387C5B" w:rsidRDefault="00387C5B" w:rsidP="009F30A5"/>
        </w:tc>
      </w:tr>
      <w:tr w:rsidR="00387C5B" w14:paraId="52D6F49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A8A0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D12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8E0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84D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5EA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4D7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A06E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597A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7C0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092A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43F5" w14:textId="77777777" w:rsidR="00387C5B" w:rsidRDefault="00387C5B" w:rsidP="009F30A5"/>
        </w:tc>
      </w:tr>
      <w:tr w:rsidR="00387C5B" w14:paraId="5A96BCEF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DC2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D72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C1B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B11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CC4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4CA2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D89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F3F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200C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2861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D7AC" w14:textId="77777777" w:rsidR="00387C5B" w:rsidRDefault="00387C5B" w:rsidP="009F30A5"/>
        </w:tc>
      </w:tr>
      <w:tr w:rsidR="00387C5B" w14:paraId="26E7AA5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FE1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3CA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AD86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E0F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5F0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081F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8E2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BEB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3353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C8C0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402C" w14:textId="77777777" w:rsidR="00387C5B" w:rsidRDefault="00387C5B" w:rsidP="009F30A5"/>
        </w:tc>
      </w:tr>
      <w:tr w:rsidR="00387C5B" w14:paraId="2CF98FEA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4A42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957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3872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400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6B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C66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546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DE5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913D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9EA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A603" w14:textId="77777777" w:rsidR="00387C5B" w:rsidRDefault="00387C5B" w:rsidP="009F30A5"/>
        </w:tc>
      </w:tr>
      <w:tr w:rsidR="00387C5B" w14:paraId="7C37E0F8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E12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19D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2472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E1C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C01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32C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093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0FD4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E101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A48D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A71E" w14:textId="77777777" w:rsidR="00387C5B" w:rsidRDefault="00387C5B" w:rsidP="009F30A5"/>
        </w:tc>
      </w:tr>
      <w:tr w:rsidR="00387C5B" w14:paraId="2992C3FE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775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180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9834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0BC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F27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8DE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CC7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644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9ABE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2A6B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F19C" w14:textId="77777777" w:rsidR="00387C5B" w:rsidRDefault="00387C5B" w:rsidP="009F30A5"/>
        </w:tc>
      </w:tr>
      <w:tr w:rsidR="00387C5B" w14:paraId="335F791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A456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78D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BFA1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5B4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ABA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251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353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C39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439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5D8D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F3CB" w14:textId="77777777" w:rsidR="00387C5B" w:rsidRDefault="00387C5B" w:rsidP="009F30A5"/>
        </w:tc>
      </w:tr>
      <w:tr w:rsidR="00387C5B" w14:paraId="0A27BD3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C9C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11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B5E4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931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BA1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CAF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371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9E3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1E7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9DC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1648" w14:textId="77777777" w:rsidR="00387C5B" w:rsidRDefault="00387C5B" w:rsidP="009F30A5"/>
        </w:tc>
      </w:tr>
      <w:tr w:rsidR="00387C5B" w14:paraId="776E88E7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F65D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276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573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8BD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111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823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5B69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A669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C6C3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FEA9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5603" w14:textId="77777777" w:rsidR="00387C5B" w:rsidRDefault="00387C5B" w:rsidP="009F30A5"/>
        </w:tc>
      </w:tr>
      <w:tr w:rsidR="00387C5B" w14:paraId="64E45CCD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019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2CC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4CA5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2FE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9D1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8CB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0AE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77B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96F9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B31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2AA8" w14:textId="77777777" w:rsidR="00387C5B" w:rsidRDefault="00387C5B" w:rsidP="009F30A5"/>
        </w:tc>
      </w:tr>
      <w:tr w:rsidR="00387C5B" w14:paraId="08019AB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024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6DE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35E5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4DE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B49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FF1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A63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86E5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C806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56E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F6F9" w14:textId="77777777" w:rsidR="00387C5B" w:rsidRDefault="00387C5B" w:rsidP="009F30A5"/>
        </w:tc>
      </w:tr>
      <w:tr w:rsidR="00387C5B" w14:paraId="1796F232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BD7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6DA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56F7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1D8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3E59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BDAA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FAB9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6E7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7ECF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BD65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7846" w14:textId="77777777" w:rsidR="00387C5B" w:rsidRDefault="00387C5B" w:rsidP="009F30A5"/>
        </w:tc>
      </w:tr>
      <w:tr w:rsidR="00387C5B" w14:paraId="3F517D1D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16B3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7CC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07DB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387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351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25E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C14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504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8AE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1C67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7182" w14:textId="77777777" w:rsidR="00387C5B" w:rsidRDefault="00387C5B" w:rsidP="009F30A5"/>
        </w:tc>
      </w:tr>
      <w:tr w:rsidR="00387C5B" w14:paraId="2EE7447F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A92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6BC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8721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E9C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93F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63A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510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D62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A69A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2A1A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FE37" w14:textId="77777777" w:rsidR="00387C5B" w:rsidRDefault="00387C5B" w:rsidP="009F30A5"/>
        </w:tc>
      </w:tr>
      <w:tr w:rsidR="00387C5B" w14:paraId="53523C3E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3B7EAB" w14:textId="77777777" w:rsidR="00387C5B" w:rsidRDefault="00387C5B" w:rsidP="009F30A5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7A7771B6" w14:textId="77777777" w:rsidR="00387C5B" w:rsidRPr="00453E7E" w:rsidRDefault="00387C5B" w:rsidP="009F30A5">
            <w:pPr>
              <w:rPr>
                <w:i/>
                <w:sz w:val="18"/>
                <w:szCs w:val="18"/>
              </w:rPr>
            </w:pPr>
          </w:p>
        </w:tc>
      </w:tr>
    </w:tbl>
    <w:p w14:paraId="0AFE1114" w14:textId="19321119" w:rsidR="00DC32FF" w:rsidRDefault="00DC32FF" w:rsidP="00DC32FF">
      <w:pPr>
        <w:tabs>
          <w:tab w:val="left" w:pos="2655"/>
        </w:tabs>
      </w:pPr>
    </w:p>
    <w:p w14:paraId="135678A8" w14:textId="77777777" w:rsidR="00B738ED" w:rsidRDefault="00B738ED"/>
    <w:p w14:paraId="775F7D9A" w14:textId="77777777" w:rsidR="00B738ED" w:rsidRDefault="00B738ED"/>
    <w:p w14:paraId="2562679C" w14:textId="77777777" w:rsidR="00B738ED" w:rsidRDefault="00B738ED"/>
    <w:p w14:paraId="4B2D81B2" w14:textId="77777777" w:rsidR="00B738ED" w:rsidRDefault="00B738ED"/>
    <w:p w14:paraId="2BD56215" w14:textId="77777777" w:rsidR="00B738ED" w:rsidRDefault="00B738ED"/>
    <w:p w14:paraId="34207FFE" w14:textId="77777777" w:rsidR="00B738ED" w:rsidRDefault="00B738ED"/>
    <w:p w14:paraId="5DDB0E3C" w14:textId="77777777" w:rsidR="00B738ED" w:rsidRDefault="00B738ED"/>
    <w:p w14:paraId="37BE0145" w14:textId="77777777" w:rsidR="00B738ED" w:rsidRDefault="00B738ED"/>
    <w:p w14:paraId="0F437602" w14:textId="77777777" w:rsidR="00B738ED" w:rsidRDefault="00B738ED"/>
    <w:p w14:paraId="2A12D836" w14:textId="77777777" w:rsidR="00B738ED" w:rsidRDefault="00B738ED"/>
    <w:p w14:paraId="2FFD4CE9" w14:textId="77777777" w:rsidR="00B738ED" w:rsidRDefault="00B738ED"/>
    <w:p w14:paraId="237C5073" w14:textId="77777777" w:rsidR="00B738ED" w:rsidRDefault="00B738ED"/>
    <w:p w14:paraId="73272264" w14:textId="77777777" w:rsidR="00B738ED" w:rsidRDefault="00B738ED"/>
    <w:p w14:paraId="3F5F55A2" w14:textId="77777777" w:rsidR="00B738ED" w:rsidRDefault="00B738ED"/>
    <w:p w14:paraId="4764F2B4" w14:textId="77777777" w:rsidR="00B738ED" w:rsidRDefault="00B738ED"/>
    <w:p w14:paraId="06BFCED7" w14:textId="77777777" w:rsidR="00B738ED" w:rsidRDefault="00B738ED"/>
    <w:p w14:paraId="076ED3B8" w14:textId="77777777" w:rsidR="00B738ED" w:rsidRDefault="00B738ED"/>
    <w:p w14:paraId="41BCE381" w14:textId="77777777" w:rsidR="00B738ED" w:rsidRDefault="00B738ED"/>
    <w:p w14:paraId="0670A568" w14:textId="77777777" w:rsidR="00B738ED" w:rsidRDefault="00B738ED"/>
    <w:p w14:paraId="2A863C95" w14:textId="77777777" w:rsidR="00B738ED" w:rsidRDefault="00B738ED"/>
    <w:p w14:paraId="7ACEE3A3" w14:textId="77777777" w:rsidR="00B738ED" w:rsidRDefault="00B738ED"/>
    <w:p w14:paraId="0AF3A52E" w14:textId="77777777" w:rsidR="00B738ED" w:rsidRDefault="00B738ED"/>
    <w:p w14:paraId="40148118" w14:textId="77777777" w:rsidR="00B738ED" w:rsidRDefault="00B738ED"/>
    <w:p w14:paraId="6DA95613" w14:textId="77777777" w:rsidR="00B738ED" w:rsidRDefault="00B738ED"/>
    <w:p w14:paraId="1458075F" w14:textId="77777777" w:rsidR="00B738ED" w:rsidRDefault="00B738ED"/>
    <w:p w14:paraId="101F93B8" w14:textId="77777777" w:rsidR="00B738ED" w:rsidRDefault="00B738ED"/>
    <w:p w14:paraId="2672A2E8" w14:textId="77777777" w:rsidR="00B738ED" w:rsidRDefault="00B738ED"/>
    <w:p w14:paraId="16E06671" w14:textId="77777777" w:rsidR="00B738ED" w:rsidRDefault="00B738ED"/>
    <w:p w14:paraId="39C6AD75" w14:textId="77777777" w:rsidR="00B738ED" w:rsidRDefault="00B738ED"/>
    <w:p w14:paraId="15F92205" w14:textId="77777777" w:rsidR="00B738ED" w:rsidRDefault="00B738ED"/>
    <w:p w14:paraId="119ADC5B" w14:textId="77777777" w:rsidR="00B738ED" w:rsidRDefault="00B738ED"/>
    <w:p w14:paraId="7D044DEC" w14:textId="77777777" w:rsidR="00B738ED" w:rsidRDefault="00B738ED"/>
    <w:p w14:paraId="292E3FC9" w14:textId="77777777" w:rsidR="00B738ED" w:rsidRDefault="00B738ED"/>
    <w:p w14:paraId="6E51CED2" w14:textId="77777777" w:rsidR="00B738ED" w:rsidRDefault="00B738ED"/>
    <w:p w14:paraId="53782F18" w14:textId="77777777" w:rsidR="00B738ED" w:rsidRDefault="00B738ED"/>
    <w:tbl>
      <w:tblPr>
        <w:tblStyle w:val="TableGrid"/>
        <w:tblpPr w:leftFromText="180" w:rightFromText="180" w:vertAnchor="page" w:horzAnchor="margin" w:tblpX="392" w:tblpY="90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387C5B" w14:paraId="42ECD7A4" w14:textId="77777777" w:rsidTr="009F30A5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DDEA5F" w14:textId="77777777" w:rsidR="00387C5B" w:rsidRPr="00CD32CF" w:rsidRDefault="00387C5B" w:rsidP="009F30A5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2074FBCE" w14:textId="77777777" w:rsidR="00387C5B" w:rsidRPr="00C54965" w:rsidRDefault="00387C5B" w:rsidP="009F30A5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387C5B" w14:paraId="5517A81A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8533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387C5B" w14:paraId="6C899BB0" w14:textId="77777777" w:rsidTr="009F30A5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DE97" w14:textId="77777777" w:rsidR="00387C5B" w:rsidRPr="00CD32CF" w:rsidRDefault="00387C5B" w:rsidP="009F30A5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EA004F9" w14:textId="77777777" w:rsidR="00387C5B" w:rsidRPr="00CD32CF" w:rsidRDefault="00387C5B" w:rsidP="009F30A5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8E30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9717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040E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577E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3E69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207B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DC75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632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73B1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0592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87C5B" w14:paraId="49C0FDB4" w14:textId="77777777" w:rsidTr="009F30A5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8D1F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4000C48A" w14:textId="77777777" w:rsidR="00387C5B" w:rsidRPr="00CD32CF" w:rsidRDefault="00387C5B" w:rsidP="009F30A5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B9B9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D501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8FA9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974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96C8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6938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7F22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383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68FE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BF27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</w:tr>
      <w:tr w:rsidR="00387C5B" w14:paraId="1F37717D" w14:textId="77777777" w:rsidTr="009F30A5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BD1C79F" w14:textId="77777777" w:rsidR="00387C5B" w:rsidRPr="002D3B72" w:rsidRDefault="00387C5B" w:rsidP="009F30A5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9E3E174" w14:textId="77777777" w:rsidR="00387C5B" w:rsidRPr="002D3B72" w:rsidRDefault="00387C5B" w:rsidP="009F30A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64CC595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A449F93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5AA97F4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C944568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387C5B" w14:paraId="4D2E70FB" w14:textId="77777777" w:rsidTr="009F30A5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7F8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5ECC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ADC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58F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011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289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6FF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F58F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2EB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EC0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387" w14:textId="77777777" w:rsidR="00387C5B" w:rsidRDefault="00387C5B" w:rsidP="009F30A5"/>
        </w:tc>
      </w:tr>
      <w:tr w:rsidR="00387C5B" w14:paraId="435321DA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3D3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BC9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0E3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6AD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9C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23A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9FA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53B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2DA1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26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5532" w14:textId="77777777" w:rsidR="00387C5B" w:rsidRDefault="00387C5B" w:rsidP="009F30A5"/>
        </w:tc>
      </w:tr>
      <w:tr w:rsidR="00387C5B" w14:paraId="21DAF47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74F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3B7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51F7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4A7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B4D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799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704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168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F34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305A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AC76" w14:textId="77777777" w:rsidR="00387C5B" w:rsidRDefault="00387C5B" w:rsidP="009F30A5"/>
        </w:tc>
      </w:tr>
      <w:tr w:rsidR="00387C5B" w14:paraId="489422E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A17D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1DB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BF23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6A6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85D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AC6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D6F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A82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C5E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95D2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5289" w14:textId="77777777" w:rsidR="00387C5B" w:rsidRDefault="00387C5B" w:rsidP="009F30A5"/>
        </w:tc>
      </w:tr>
      <w:tr w:rsidR="00387C5B" w14:paraId="4E7071A0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605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FB0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9E33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F61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FD2C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48C4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617E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F3E4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58D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9A08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01E5" w14:textId="77777777" w:rsidR="00387C5B" w:rsidRDefault="00387C5B" w:rsidP="009F30A5"/>
        </w:tc>
      </w:tr>
      <w:tr w:rsidR="00387C5B" w14:paraId="6D6E7D9E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F33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95D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772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09E5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9F6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62E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B5E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15C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FEA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90A7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1D8D" w14:textId="77777777" w:rsidR="00387C5B" w:rsidRDefault="00387C5B" w:rsidP="009F30A5"/>
        </w:tc>
      </w:tr>
      <w:tr w:rsidR="00387C5B" w14:paraId="58356301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F69B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7AD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5E79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360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7DD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608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DB5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1FE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9F9A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BED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4875" w14:textId="77777777" w:rsidR="00387C5B" w:rsidRDefault="00387C5B" w:rsidP="009F30A5"/>
        </w:tc>
      </w:tr>
      <w:tr w:rsidR="00387C5B" w14:paraId="5E68E907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078A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FB5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34DE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FBD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729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F9BF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0DFE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C1E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C0E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08B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D681" w14:textId="77777777" w:rsidR="00387C5B" w:rsidRDefault="00387C5B" w:rsidP="009F30A5"/>
        </w:tc>
      </w:tr>
      <w:tr w:rsidR="00387C5B" w14:paraId="1961BA5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AD65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058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212F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C0A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591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0825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5B2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5CE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E82D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F38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01BF" w14:textId="77777777" w:rsidR="00387C5B" w:rsidRDefault="00387C5B" w:rsidP="009F30A5"/>
        </w:tc>
      </w:tr>
      <w:tr w:rsidR="00387C5B" w14:paraId="01C45C9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F0DA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B31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2F4E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94C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A78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DA7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5EC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821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3E38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C03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B799" w14:textId="77777777" w:rsidR="00387C5B" w:rsidRDefault="00387C5B" w:rsidP="009F30A5"/>
        </w:tc>
      </w:tr>
      <w:tr w:rsidR="00387C5B" w14:paraId="1BA45BB8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2DC5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CB8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557B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10F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5C6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746A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C4EC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775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03C5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7B20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5D4E" w14:textId="77777777" w:rsidR="00387C5B" w:rsidRDefault="00387C5B" w:rsidP="009F30A5"/>
        </w:tc>
      </w:tr>
      <w:tr w:rsidR="00387C5B" w14:paraId="083EBB7A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684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3BB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BA9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398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CD0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494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E456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0A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B7D9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C1F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1607" w14:textId="77777777" w:rsidR="00387C5B" w:rsidRDefault="00387C5B" w:rsidP="009F30A5"/>
        </w:tc>
      </w:tr>
      <w:tr w:rsidR="00387C5B" w14:paraId="65AF9DC6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DBE2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5F8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32CD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D93B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A8E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016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A132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B289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148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1F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0F58" w14:textId="77777777" w:rsidR="00387C5B" w:rsidRDefault="00387C5B" w:rsidP="009F30A5"/>
        </w:tc>
      </w:tr>
      <w:tr w:rsidR="00387C5B" w14:paraId="6E714A1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AA0C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3E2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A6C1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F755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3AB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593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91E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65F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C7A3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8012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13CD" w14:textId="77777777" w:rsidR="00387C5B" w:rsidRDefault="00387C5B" w:rsidP="009F30A5"/>
        </w:tc>
      </w:tr>
      <w:tr w:rsidR="00387C5B" w14:paraId="5A865EC4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D537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459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BA6B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868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5D0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FFC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436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0B1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DD3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F2C8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AE08" w14:textId="77777777" w:rsidR="00387C5B" w:rsidRDefault="00387C5B" w:rsidP="009F30A5"/>
        </w:tc>
      </w:tr>
      <w:tr w:rsidR="00387C5B" w14:paraId="27EDB85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7AC3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8AD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570F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99D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9A3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B99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97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4BD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F38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CCF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5B9E" w14:textId="77777777" w:rsidR="00387C5B" w:rsidRDefault="00387C5B" w:rsidP="009F30A5"/>
        </w:tc>
      </w:tr>
      <w:tr w:rsidR="00387C5B" w14:paraId="11FB574E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6FEA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587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F199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287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30D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C3D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5AB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F04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7B3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688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1AA7" w14:textId="77777777" w:rsidR="00387C5B" w:rsidRDefault="00387C5B" w:rsidP="009F30A5"/>
        </w:tc>
      </w:tr>
      <w:tr w:rsidR="00387C5B" w14:paraId="3346A9D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0E9E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C7F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753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B05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F34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110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228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0E2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ACB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7579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803F" w14:textId="77777777" w:rsidR="00387C5B" w:rsidRDefault="00387C5B" w:rsidP="009F30A5"/>
        </w:tc>
      </w:tr>
      <w:tr w:rsidR="00387C5B" w14:paraId="641B350F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2C0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74E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F83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539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7F46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709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AB6C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222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1CCA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5D6E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1BF5" w14:textId="77777777" w:rsidR="00387C5B" w:rsidRDefault="00387C5B" w:rsidP="009F30A5"/>
        </w:tc>
      </w:tr>
      <w:tr w:rsidR="00387C5B" w14:paraId="2A956E5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5CFD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15E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F70A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2D5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8CC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287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72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5332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6155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CE40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34F5" w14:textId="77777777" w:rsidR="00387C5B" w:rsidRDefault="00387C5B" w:rsidP="009F30A5"/>
        </w:tc>
      </w:tr>
      <w:tr w:rsidR="00387C5B" w14:paraId="3D7A022E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63F64" w14:textId="77777777" w:rsidR="00387C5B" w:rsidRDefault="00387C5B" w:rsidP="009F30A5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07AAC5FC" w14:textId="77777777" w:rsidR="00387C5B" w:rsidRPr="00453E7E" w:rsidRDefault="00387C5B" w:rsidP="009F30A5">
            <w:pPr>
              <w:rPr>
                <w:i/>
                <w:sz w:val="18"/>
                <w:szCs w:val="18"/>
              </w:rPr>
            </w:pPr>
          </w:p>
        </w:tc>
      </w:tr>
    </w:tbl>
    <w:tbl>
      <w:tblPr>
        <w:tblStyle w:val="TableGrid"/>
        <w:tblW w:w="9645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140E5D" w14:paraId="58B9C20F" w14:textId="77777777" w:rsidTr="00387C5B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675163" w14:textId="77777777" w:rsidR="00140E5D" w:rsidRPr="00C83FE1" w:rsidRDefault="00140E5D" w:rsidP="00C946F7">
            <w:pPr>
              <w:jc w:val="center"/>
              <w:rPr>
                <w:b/>
                <w:bCs/>
                <w:sz w:val="20"/>
              </w:rPr>
            </w:pPr>
            <w:bookmarkStart w:id="18" w:name="_Hlk34292393"/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5D567455" w14:textId="32EB3E44" w:rsidR="00C83FE1" w:rsidRPr="00C83FE1" w:rsidRDefault="00C83FE1" w:rsidP="00C946F7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140E5D" w14:paraId="1103906D" w14:textId="77777777" w:rsidTr="00387C5B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7341CF" w14:textId="77777777" w:rsidR="00C83FE1" w:rsidRDefault="00140E5D" w:rsidP="00140E5D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2679B65" w14:textId="016677DC" w:rsidR="00140E5D" w:rsidRPr="00C83FE1" w:rsidRDefault="00C83FE1" w:rsidP="00140E5D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="004D139D"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BE6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3A37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F36D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4CDA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2022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A97F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2B40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2658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CD9D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0375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</w:tr>
      <w:tr w:rsidR="00140E5D" w14:paraId="0C1A33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6B8D" w14:textId="77777777" w:rsidR="00C83FE1" w:rsidRDefault="00140E5D" w:rsidP="00C946F7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 w:rsidR="00C83FE1"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748C5510" w14:textId="127843B6" w:rsidR="00140E5D" w:rsidRPr="00C83FE1" w:rsidRDefault="00C83FE1" w:rsidP="00C946F7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="00140E5D"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391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8E4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333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E2D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BA9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BE6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27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F32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15E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217B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C83FE1" w14:paraId="2258F4E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42C96E8" w14:textId="0B9BF50F" w:rsidR="00C83FE1" w:rsidRPr="00C83FE1" w:rsidRDefault="00C83FE1" w:rsidP="00C83FE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 w:rsidR="00CB4241">
              <w:rPr>
                <w:b/>
                <w:bCs/>
                <w:sz w:val="20"/>
              </w:rPr>
              <w:t>/ 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A623C4" w14:textId="77777777" w:rsidR="00C83FE1" w:rsidRPr="00C83FE1" w:rsidRDefault="00C83FE1" w:rsidP="00C83FE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24FC8E2" w14:textId="77777777" w:rsidR="00C83FE1" w:rsidRPr="00043717" w:rsidRDefault="00C83FE1" w:rsidP="00C83FE1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09B6D5BF" w14:textId="09DA6138" w:rsidR="00C83FE1" w:rsidRPr="00C83FE1" w:rsidRDefault="00C83FE1" w:rsidP="00C83FE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79AD63C" w14:textId="77777777" w:rsidR="00C83FE1" w:rsidRPr="00043717" w:rsidRDefault="00C83FE1" w:rsidP="00C83FE1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632B510" w14:textId="3A19B6C1" w:rsidR="00C83FE1" w:rsidRPr="00C83FE1" w:rsidRDefault="00C83FE1" w:rsidP="00C83FE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40E5D" w14:paraId="4EB4AB35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8CA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6A2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870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F31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2B4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F06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972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70F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21A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A5F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DC1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25E5A95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0153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844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4BD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ACE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E0A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524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F4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96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D30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552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217E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0FA99E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CB16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07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956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727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435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D04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D0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7B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606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33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C25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278FDAC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41A0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7EC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6DA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959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779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05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DBD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1F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4A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0F7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028F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368CA06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D76F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57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DAE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BB5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CA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449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9BE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11B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50D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77D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F83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344D94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12E3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459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65E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84D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071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BE9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DB7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BB8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F1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DFD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5F4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3383941A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FC6B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7D7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544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543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4D1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A6F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981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967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7E5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8AC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A0F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F714579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77E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6CD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A6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354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DC1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CBB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631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A4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BE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1F3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42C5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06418D0A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1EDB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80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E4B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5C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952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9A5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ED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F8C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05B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06A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9964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2EBD4F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67EA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471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F0F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AC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B8E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F82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4E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DC1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FD3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6D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0E2D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6351AB5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3631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E3E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B5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571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008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F55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F06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EC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1D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60A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D78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1128D79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EDA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AB2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09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45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F71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33B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744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F45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0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51F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4EC3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8C1410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0D89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0B8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DE5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795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A7E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B2F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7F2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CC4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54A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44A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D1C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69ED74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171D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732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5A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A78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579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C6D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27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DA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22C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A65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7D4D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719468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8721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D4E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980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FC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E88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FE0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259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0F2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80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ABE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15FC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55EB6D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7F89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B5B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F1C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857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BB3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013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07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505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73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F15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EED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B1CCD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6988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7F0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8D8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622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BF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A03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6C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A3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AEC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CB0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ABD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FCBF41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B7E4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5C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110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481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537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4C5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EFE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A7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A54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092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FDA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623EA76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C238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B5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79A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24E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A4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9E0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0E2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8EE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690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BFA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6305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9323FB0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777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C76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F66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03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8B7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1A8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FB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0D8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6D0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961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9D1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09CA497" w14:textId="77777777" w:rsidTr="00387C5B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C235F5" w14:textId="77777777" w:rsidR="00140E5D" w:rsidRPr="00C83FE1" w:rsidRDefault="00140E5D" w:rsidP="00C946F7">
            <w:pPr>
              <w:rPr>
                <w:sz w:val="20"/>
              </w:rPr>
            </w:pPr>
            <w:r w:rsidRPr="00C83FE1">
              <w:rPr>
                <w:sz w:val="20"/>
              </w:rPr>
              <w:t>Hj = Halbjahr</w:t>
            </w:r>
          </w:p>
        </w:tc>
      </w:tr>
      <w:bookmarkEnd w:id="18"/>
    </w:tbl>
    <w:p w14:paraId="35C0A2AA" w14:textId="77777777" w:rsidR="004D139D" w:rsidRDefault="004D139D"/>
    <w:tbl>
      <w:tblPr>
        <w:tblStyle w:val="TableGrid"/>
        <w:tblW w:w="964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C83FE1" w:rsidRPr="00C83FE1" w14:paraId="71D76EAD" w14:textId="77777777" w:rsidTr="00387C5B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9190D" w14:textId="77777777" w:rsidR="00C83FE1" w:rsidRPr="00C83FE1" w:rsidRDefault="00C83FE1" w:rsidP="00FC75B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1882ED54" w14:textId="77777777" w:rsidR="00C83FE1" w:rsidRPr="00C83FE1" w:rsidRDefault="00C83FE1" w:rsidP="00FC75B1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C83FE1" w:rsidRPr="00C83FE1" w14:paraId="7F19439B" w14:textId="77777777" w:rsidTr="00387C5B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0BDE7C5" w14:textId="77777777" w:rsidR="00C83FE1" w:rsidRDefault="00C83FE1" w:rsidP="00FC75B1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40715366" w14:textId="77777777" w:rsidR="00C83FE1" w:rsidRPr="00C83FE1" w:rsidRDefault="00C83FE1" w:rsidP="00FC75B1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3A02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4348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F1DB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2A16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6B6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21D9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2ED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B47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284D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0CB4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</w:tr>
      <w:tr w:rsidR="00C83FE1" w:rsidRPr="00C83FE1" w14:paraId="352F49A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98EF" w14:textId="77777777" w:rsidR="00C83FE1" w:rsidRDefault="00C83FE1" w:rsidP="00FC75B1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474EB39C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36A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430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B9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6DC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832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EA0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C77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BBF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619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076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82A113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228E8F9" w14:textId="2A3FEC3C" w:rsidR="00C83FE1" w:rsidRPr="00C83FE1" w:rsidRDefault="00C83FE1" w:rsidP="00FC75B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 w:rsidR="00CB4241"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67E94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120C3A9" w14:textId="77777777" w:rsidR="00C83FE1" w:rsidRPr="00043717" w:rsidRDefault="00C83FE1" w:rsidP="00FC75B1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0FF1624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5014490" w14:textId="77777777" w:rsidR="00C83FE1" w:rsidRPr="00043717" w:rsidRDefault="00C83FE1" w:rsidP="00FC75B1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6CB007D9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C83FE1" w:rsidRPr="00C83FE1" w14:paraId="319B603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F8F3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471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00E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CB2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6F3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2E8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D43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3B8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024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668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C78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7F14054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7BD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E11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FE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280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57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857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BC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598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BA2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243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4F75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22498C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7E5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C25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5AE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1A9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699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DCA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FD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E46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D89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7B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565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F7EB826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F612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E53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1C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1DE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F5F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D0A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6A8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D5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A1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72C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D52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46497D8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687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7A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136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22C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E30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1A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DD3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800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1A4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12A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08E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221809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3CF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2CC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0AE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87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B55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696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611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C26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0BF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CF3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FA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B4D66C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518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B45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CF8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C73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F8D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A10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46D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6F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BAD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E4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3F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3C6142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119F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BEE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87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D63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E5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75E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C5B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044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2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750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BBF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674BA3D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ACFB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00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477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A8C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5F6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666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A7A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7FC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39F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249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20A7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F674EB0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8FEE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893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97B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ED4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786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2A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BA2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7B0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6D4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0DB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DFD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DE1DDD8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6FC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2E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BBC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BBE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869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9B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40B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F3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CCF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81B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1CB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9B3D82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6BE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6A5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1A2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E02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0DA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FF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0CA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63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552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C7A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46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78EDE8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6455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E1E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35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E03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995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914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F44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323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58F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F8E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B09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F1052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D24D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D33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35D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BC7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298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BCE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07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EB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736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7B3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26E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D0C4B9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D976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3B8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F56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22D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9BC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E21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E1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48B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8A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1A1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E93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C399DA8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395E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D6F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9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85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E7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8F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809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E1C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D52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48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A8E7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82EA1F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F38D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20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4B4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565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FB4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9F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0AA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F6C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981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90D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24FB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778E702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CF47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B52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80C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A78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0B0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0B0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6B3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8B6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A16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3A8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DAEF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326DB1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E595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654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6E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F46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277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4A2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F4B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DB7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3D4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256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0BB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49BD42C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23D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FB4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66C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D35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0A5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CC7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3D7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9DB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E70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A89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FAD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5332D976" w14:textId="77777777" w:rsidTr="00387C5B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B8A8DB" w14:textId="1583C681" w:rsidR="00C83FE1" w:rsidRPr="00CB4241" w:rsidRDefault="00C83FE1" w:rsidP="00FC75B1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 w:rsidR="00CB4241">
              <w:rPr>
                <w:sz w:val="20"/>
              </w:rPr>
              <w:t xml:space="preserve"> / </w:t>
            </w:r>
            <w:r w:rsidR="00CB4241">
              <w:rPr>
                <w:i/>
                <w:sz w:val="20"/>
              </w:rPr>
              <w:t>Nửa năm</w:t>
            </w:r>
          </w:p>
        </w:tc>
      </w:tr>
    </w:tbl>
    <w:p w14:paraId="4E654E44" w14:textId="71F0963D" w:rsidR="00991801" w:rsidRDefault="00991801">
      <w:r>
        <w:br w:type="page"/>
      </w:r>
    </w:p>
    <w:tbl>
      <w:tblPr>
        <w:tblStyle w:val="TableGrid"/>
        <w:tblW w:w="964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0B506698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F1AD2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38B4CE05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5916E7EE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67C815A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117B3303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C159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4335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13D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9CF6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727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1F8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F42E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7D00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3F3E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09F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2B3EC92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7824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6529DF6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98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88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6D1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62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08F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C6A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A7F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A55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0F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CBE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4AE0D1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2B84586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24FE3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D4737D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7A5F404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3332A529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8F6F1F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7EE3648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FC3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30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C82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37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06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F6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5A8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B9E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E0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9AD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F616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52A973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CA1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69D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2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DA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98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87B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36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70C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0D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4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FF5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4D136D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520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897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946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B6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A4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C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93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51A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50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80F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19C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E2BBB3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DBD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1C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BFC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52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4F8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B7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B16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1F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A1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FC6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E8B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0A4E62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3DC5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9F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880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974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93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850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A3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A0E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BE6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D65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F96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B11E5E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B0A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BC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FA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F7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0E1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6D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5C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96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69A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9D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91A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EA94C7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6D4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B8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3E6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DB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D3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30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F85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C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1E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FE6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9F9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B9FBC4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EDD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E4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38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06B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475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8D0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3CD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97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7E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0D0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A79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690B5C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854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AA7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B32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DF2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71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D3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DF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E2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BB3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C81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CA6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6C9F03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68A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0AC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85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21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9B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47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474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17D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3AF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E1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776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8EE623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CF4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2B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D5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21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7A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314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C30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249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11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31D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90F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93EC96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AAC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63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2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9B6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9E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62D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717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5FB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8FA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7D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ADF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E2A6DF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0A0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87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AB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6F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03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D3A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4FC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B8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2D4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5A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534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115825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710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DA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D39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6D7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989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9B1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B11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F9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F9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38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187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245202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402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54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58C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F8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F6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D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5C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B0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093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E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F59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6FBDF8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8B5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F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DE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DC1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D1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7FE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D0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D2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5DA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1F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205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9383AE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655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8B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B4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D3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C4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E64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6F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84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BA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3B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DF9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BC4A9D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00C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2C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485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C62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23C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7A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3E2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004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90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5E3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309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F8132D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EA1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C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5CD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25F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D66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7E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F3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D41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71E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BF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C9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DF066E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379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CC1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4A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4B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D1D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037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F9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98B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97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F6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6CB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07669AB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A96AE4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78BBE525" w14:textId="77777777" w:rsidR="004D4724" w:rsidRDefault="004D4724"/>
    <w:tbl>
      <w:tblPr>
        <w:tblStyle w:val="TableGrid"/>
        <w:tblW w:w="964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284A1658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C0B1D8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0737486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282FA360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47E365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09EB60BA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7A8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D81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1A5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2F1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3066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69C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13D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DDB4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02C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811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3F36C26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5BD0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511E0E68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8F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857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09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1A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9F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E6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873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DD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21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9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8FE494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32CC2F93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E49EB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4DE4F32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F911C3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CF5194B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51D8108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59159FB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306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FD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8E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BF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DD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826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81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D04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C0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96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774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D59ADB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755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65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DE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3E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0A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AD0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EFF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A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397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57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4E5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D8A32B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AD4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63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20A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13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6F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45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4C2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F8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4E9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0E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1E52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E1F37B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705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85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4C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48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2B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608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90A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57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B2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61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B3B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D0158B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7FE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A6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C8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D6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AF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689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91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AF8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F4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0F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544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BF7AEA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9F4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14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D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64B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21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04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36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8C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71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BD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906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26191C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ABE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2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98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6B9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D6C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5B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BF2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EE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41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C9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762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9987E7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B18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00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6C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2BF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9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FA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89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2A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E87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A62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F0F9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66C41B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48D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57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B1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F2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790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8E2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B2B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8E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94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54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E3C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C2DE9F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6C4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FFF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4DF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EA0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154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55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25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A3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F8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24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BE1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1095F4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ADB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A2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1C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4D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3A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98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C17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05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1DC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D7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B24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C97745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DD5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35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D3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3F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C2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6A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2F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11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0F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9FD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16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1ADA04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B3E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62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5B4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1E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38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28D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76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E8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C2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F1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4EA3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164BC0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8E3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FC2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CC8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EE6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72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E3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BC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56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AC6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7CA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0A1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078ED6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964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5EE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D61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65C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4D9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F40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21B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F7F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B4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D4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7039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7B5E94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9409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1F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78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223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C7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49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2E4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EAC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9D3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A3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48A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D4FB04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B0E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1C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D6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69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5C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4C5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6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BFA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DE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389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83F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F89EA5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A98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23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BF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0D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594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75D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08D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6D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42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C4A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2749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EEA4F0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0F1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502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D8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F79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3F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730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A26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3D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6F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B8B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3F17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A50EAF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0BE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50B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DA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EA3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C1B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1D2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D1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FA1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741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61A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32D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5172414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523063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5B52BD2B" w14:textId="77777777" w:rsidR="004D4724" w:rsidRDefault="004D4724"/>
    <w:tbl>
      <w:tblPr>
        <w:tblStyle w:val="TableGrid"/>
        <w:tblW w:w="964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6B41A62E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CFCC23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5D72F62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44B3D1F8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911BE9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9E89461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4C2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DBE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BF75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B35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B1AE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3136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A5A7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EAF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8E0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88A5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5B9FAF6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017E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0CC515E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955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E5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17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287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0B9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A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2B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A9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90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92E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F812CBC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819787C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42FF40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EB0A4BA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39AC4FA8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278C2F0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DDB420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2E0459D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FD7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92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6C2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31B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F96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6F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241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460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FC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A2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D5D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D3336B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64D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81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11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E3A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E7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EE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B9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881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0D4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54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3D9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A3CFB2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7799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0B1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2B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2AF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FF3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6A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4C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13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3D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D1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66B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9B2DAC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F95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115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1F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028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3A4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AC7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93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C8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B2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F9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79A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7AA8EE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E4D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1E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E5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AF8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CB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5C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FA8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A0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B7D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35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8E9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F23739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F48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B98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ACD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43D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6E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940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38C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87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B9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2C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734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8977E7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61A9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5E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A6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3F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6D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E3E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07B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8F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FAC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C8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6EF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4536A9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ECB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09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F10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63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FCD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E4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FD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01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18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FB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B53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0C07A7C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603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5E9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AD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48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53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1B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72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B7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36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BE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B4D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FDF68C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C89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A8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30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B3E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C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22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CC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E6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4C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FF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0FF7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5FC91A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38F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343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0F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90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2E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F8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05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90F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598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39B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87E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40F77E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81A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34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E2D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8A3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8BA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17D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11C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E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5BF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5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C63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B71BFCE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CFE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BBD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08A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28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8F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95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19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78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0F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82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01C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E27113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33B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440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C79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7F1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8F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85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3DB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9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495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F4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76C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583011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CC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800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D70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EC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FB7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AC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C6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86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CF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10D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023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B4ADC0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DF4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F15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8F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26F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B4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47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25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53A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F3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B9C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0C97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CF9B66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E9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B31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04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DE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B59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E7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852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1AC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22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B2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79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603DA0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212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BF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94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16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640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6FF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FC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E2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75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97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E32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6D955D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4BB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40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62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E06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EC7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6A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33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1FC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AD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8E2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7A3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4FB782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179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A0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3B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3D7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67B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72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54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83A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D8B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C0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D823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B590A03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3C536A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064C97FE" w14:textId="77777777" w:rsidR="004D4724" w:rsidRDefault="004D4724"/>
    <w:tbl>
      <w:tblPr>
        <w:tblStyle w:val="TableGrid"/>
        <w:tblW w:w="964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72FA46DB" w14:textId="77777777" w:rsidTr="009F30A5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E1DC59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10CF1235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4FF92989" w14:textId="77777777" w:rsidTr="009F30A5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7D23F7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09D97D7F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1E8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972F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B41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1A1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A2E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4B2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3670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D6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4DB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67C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2DEB1E70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3F1E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3E712D47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CC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28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97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C0C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9E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8F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08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8F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903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182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E68CC8E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FFB690F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AFA2B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51AFCB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3AD1C91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1BBEF0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C78B948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334B2424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55C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86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AEE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68A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A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A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F3F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B2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F1A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E4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B2B2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77BEBCE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4BD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9F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44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FF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78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BB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82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00F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B11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AE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FFE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ACA530B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2D55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D4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671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64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5F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4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D4C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B8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0BC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718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B29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33A062D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BC3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6C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6BD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D7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CB7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5D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F6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AC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D5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2B9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D72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048D10D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D4B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98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B7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CBC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F1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3A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43C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0A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BA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540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CE16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DD2DB06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95E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58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B9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98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AEC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B2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16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4D5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54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DD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882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65E722C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34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F8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57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7ED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BF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C05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F7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06C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2A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CBA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B44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3316353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BC0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36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8A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88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F68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9B0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AE5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EB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71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49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52C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DB0B5F2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487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950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775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44D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B0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CA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05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DA7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082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979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148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A07794E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C72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EC8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A3D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AD7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D0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96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28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3B7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F1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172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560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2DA38B0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88D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82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FC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49A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C4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749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D7A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82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ED8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7F2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DC7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BC75FB3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9D0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7D9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F8B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8A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948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42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8B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DE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00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7A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2162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9680229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5195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AF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0A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001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99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C0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1D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542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CCF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D7C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E836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7412276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AE9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DE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5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68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5F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08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C5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63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0C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B71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EB6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CB1F802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0AB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06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EF7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C7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C6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09D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D2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DE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E90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5B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925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E658FF7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4DD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83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E7A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EF1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48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659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109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B23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ED9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18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B94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FE90F52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047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491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BF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7AF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569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62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31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73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32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1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5DF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1134F40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8BE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62A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87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27C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C1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44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37E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F9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FA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41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2DF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477E95B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2C4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A9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F40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0E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B9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BF1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0F5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DC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B6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8BA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1CB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3EA1611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F1D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B92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D4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C3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41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B7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14B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01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A8D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E0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CE2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E981123" w14:textId="77777777" w:rsidTr="009F30A5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5D9132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436F9A1B" w14:textId="77777777" w:rsidR="004D4724" w:rsidRDefault="004D4724"/>
    <w:tbl>
      <w:tblPr>
        <w:tblStyle w:val="TableGrid"/>
        <w:tblpPr w:leftFromText="180" w:rightFromText="180" w:vertAnchor="text" w:horzAnchor="margin" w:tblpXSpec="right" w:tblpY="95"/>
        <w:tblW w:w="9645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8357BA" w:rsidRPr="00C83FE1" w14:paraId="67229A70" w14:textId="77777777" w:rsidTr="008357BA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126F65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79485645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8357BA" w:rsidRPr="00C83FE1" w14:paraId="7DB9FBD5" w14:textId="77777777" w:rsidTr="008357BA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8BA0D1" w14:textId="77777777" w:rsidR="008357BA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48A53B81" w14:textId="77777777" w:rsidR="008357BA" w:rsidRPr="00C83FE1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ABF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FB7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DA6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76A5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52C2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CCD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4C2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009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603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F7E5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</w:tr>
      <w:tr w:rsidR="008357BA" w:rsidRPr="00C83FE1" w14:paraId="363C69D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0CF1" w14:textId="77777777" w:rsidR="008357BA" w:rsidRDefault="008357BA" w:rsidP="008357BA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6DA06F6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04A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8D8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28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435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57A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06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EBB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9EF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DD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FF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2A867EF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6B46E23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2F20E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B16CFE7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532BEE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6D2E35C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3691DC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8357BA" w:rsidRPr="00C83FE1" w14:paraId="43A1FA84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135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D0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3E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CD2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8C3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AF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4D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C4F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8A6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6F1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542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F627455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631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014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18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395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F49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C01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0DC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91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B9D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1CD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0C44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13DF0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9C5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CA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79B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9EF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785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68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9D0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F78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A62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F0E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E9F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8ACA67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E76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43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FF4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B0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C5B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F2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684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D1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589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6D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D184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89EFF5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2AA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1E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078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B84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889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C7A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0D1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0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24C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78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A7C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0EB585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9C99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5FB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C9E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1F6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776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BBD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63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A52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527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66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BF6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D43DEBF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7B8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6C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7D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247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43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BE2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30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3F9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B7A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65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9E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0E5E99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215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421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78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ED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B16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C71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393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8D0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7A3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614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E3C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FEA4F8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2A7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F4F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64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3B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C6A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6FB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E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6B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83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FB0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FEB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6E5E5F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C05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CD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F4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93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1FC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9E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38F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022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0C6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A58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77DB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772363A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698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459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8A7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45A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01E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377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579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63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95F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21B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1C0F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B7132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33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71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6D4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8C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EA5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0D6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ECE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5A9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8E3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11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9C47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694F074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A45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BF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9E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17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100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8AB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F0D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37D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A40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26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49F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DD5698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71AD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C4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13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3E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438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872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DFB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AB8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F0D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8A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EF2D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DF2CDF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A4F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0BF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EF2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7E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1A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4C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C3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30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58C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D84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4A1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01DD9D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723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7AF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6C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7C5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CD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9A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C4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B62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927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FEC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BAB8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08A64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10E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35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C9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BB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C20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43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B90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22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E4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0A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D6F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0882BF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0F37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A2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227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5CA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92C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2F9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96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285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32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67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31D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C14BED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90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161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31E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DBB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B38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3C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6B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AF9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B51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D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A752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06307B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437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F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F1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444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56C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A57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28B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923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99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8F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109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CD7D262" w14:textId="77777777" w:rsidTr="008357BA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2B93F4" w14:textId="77777777" w:rsidR="008357BA" w:rsidRPr="00CB4241" w:rsidRDefault="008357BA" w:rsidP="008357BA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2A15CE96" w14:textId="0ABAC720" w:rsidR="008357BA" w:rsidRDefault="008357BA"/>
    <w:p w14:paraId="7D6EF8DB" w14:textId="77777777" w:rsidR="008357BA" w:rsidRPr="008357BA" w:rsidRDefault="008357BA" w:rsidP="008357BA"/>
    <w:p w14:paraId="3A697FDD" w14:textId="77777777" w:rsidR="008357BA" w:rsidRPr="008357BA" w:rsidRDefault="008357BA" w:rsidP="008357BA"/>
    <w:p w14:paraId="4E1E0CF1" w14:textId="77777777" w:rsidR="008357BA" w:rsidRPr="008357BA" w:rsidRDefault="008357BA" w:rsidP="008357BA"/>
    <w:p w14:paraId="3C0B1215" w14:textId="77777777" w:rsidR="008357BA" w:rsidRPr="008357BA" w:rsidRDefault="008357BA" w:rsidP="008357BA"/>
    <w:p w14:paraId="0EAC934E" w14:textId="77777777" w:rsidR="008357BA" w:rsidRPr="008357BA" w:rsidRDefault="008357BA" w:rsidP="008357BA"/>
    <w:p w14:paraId="2BE02953" w14:textId="77777777" w:rsidR="008357BA" w:rsidRPr="008357BA" w:rsidRDefault="008357BA" w:rsidP="008357BA"/>
    <w:p w14:paraId="38DA41D9" w14:textId="77777777" w:rsidR="008357BA" w:rsidRPr="008357BA" w:rsidRDefault="008357BA" w:rsidP="008357BA"/>
    <w:p w14:paraId="79BF14DD" w14:textId="77777777" w:rsidR="008357BA" w:rsidRPr="008357BA" w:rsidRDefault="008357BA" w:rsidP="008357BA"/>
    <w:p w14:paraId="6487508A" w14:textId="77777777" w:rsidR="008357BA" w:rsidRPr="008357BA" w:rsidRDefault="008357BA" w:rsidP="008357BA"/>
    <w:p w14:paraId="77D9F90B" w14:textId="77777777" w:rsidR="008357BA" w:rsidRPr="008357BA" w:rsidRDefault="008357BA" w:rsidP="008357BA"/>
    <w:p w14:paraId="6A1E2408" w14:textId="77777777" w:rsidR="008357BA" w:rsidRPr="008357BA" w:rsidRDefault="008357BA" w:rsidP="008357BA"/>
    <w:p w14:paraId="79297BCE" w14:textId="77777777" w:rsidR="008357BA" w:rsidRPr="008357BA" w:rsidRDefault="008357BA" w:rsidP="008357BA"/>
    <w:p w14:paraId="01A45C64" w14:textId="77777777" w:rsidR="008357BA" w:rsidRPr="008357BA" w:rsidRDefault="008357BA" w:rsidP="008357BA"/>
    <w:p w14:paraId="5349C0BF" w14:textId="77777777" w:rsidR="008357BA" w:rsidRPr="008357BA" w:rsidRDefault="008357BA" w:rsidP="008357BA"/>
    <w:p w14:paraId="382A6EB3" w14:textId="77777777" w:rsidR="008357BA" w:rsidRPr="008357BA" w:rsidRDefault="008357BA" w:rsidP="008357BA"/>
    <w:p w14:paraId="59A61BD4" w14:textId="77777777" w:rsidR="008357BA" w:rsidRPr="008357BA" w:rsidRDefault="008357BA" w:rsidP="008357BA"/>
    <w:p w14:paraId="4758F7E4" w14:textId="77777777" w:rsidR="008357BA" w:rsidRPr="008357BA" w:rsidRDefault="008357BA" w:rsidP="008357BA"/>
    <w:p w14:paraId="70E581DA" w14:textId="77777777" w:rsidR="008357BA" w:rsidRPr="008357BA" w:rsidRDefault="008357BA" w:rsidP="008357BA"/>
    <w:p w14:paraId="1495ED77" w14:textId="77777777" w:rsidR="008357BA" w:rsidRPr="008357BA" w:rsidRDefault="008357BA" w:rsidP="008357BA"/>
    <w:p w14:paraId="299294C4" w14:textId="77777777" w:rsidR="008357BA" w:rsidRPr="008357BA" w:rsidRDefault="008357BA" w:rsidP="008357BA"/>
    <w:p w14:paraId="00E87234" w14:textId="77777777" w:rsidR="008357BA" w:rsidRPr="008357BA" w:rsidRDefault="008357BA" w:rsidP="008357BA"/>
    <w:p w14:paraId="5DAFA707" w14:textId="77777777" w:rsidR="008357BA" w:rsidRPr="008357BA" w:rsidRDefault="008357BA" w:rsidP="008357BA"/>
    <w:p w14:paraId="556A2F4F" w14:textId="77777777" w:rsidR="008357BA" w:rsidRPr="008357BA" w:rsidRDefault="008357BA" w:rsidP="008357BA"/>
    <w:p w14:paraId="226B20E5" w14:textId="77777777" w:rsidR="008357BA" w:rsidRPr="008357BA" w:rsidRDefault="008357BA" w:rsidP="008357BA"/>
    <w:p w14:paraId="74AB6D7A" w14:textId="77777777" w:rsidR="008357BA" w:rsidRPr="008357BA" w:rsidRDefault="008357BA" w:rsidP="008357BA"/>
    <w:p w14:paraId="160F0811" w14:textId="77777777" w:rsidR="008357BA" w:rsidRPr="008357BA" w:rsidRDefault="008357BA" w:rsidP="008357BA"/>
    <w:p w14:paraId="168DFA08" w14:textId="77777777" w:rsidR="008357BA" w:rsidRPr="008357BA" w:rsidRDefault="008357BA" w:rsidP="008357BA"/>
    <w:p w14:paraId="0DCD0877" w14:textId="77777777" w:rsidR="008357BA" w:rsidRPr="008357BA" w:rsidRDefault="008357BA" w:rsidP="008357BA"/>
    <w:p w14:paraId="2A751FE0" w14:textId="77777777" w:rsidR="008357BA" w:rsidRPr="008357BA" w:rsidRDefault="008357BA" w:rsidP="008357BA"/>
    <w:p w14:paraId="4BF19991" w14:textId="77777777" w:rsidR="008357BA" w:rsidRPr="008357BA" w:rsidRDefault="008357BA" w:rsidP="008357BA"/>
    <w:p w14:paraId="415C5B73" w14:textId="77777777" w:rsidR="008357BA" w:rsidRPr="008357BA" w:rsidRDefault="008357BA" w:rsidP="008357BA"/>
    <w:p w14:paraId="508F6254" w14:textId="77777777" w:rsidR="008357BA" w:rsidRPr="008357BA" w:rsidRDefault="008357BA" w:rsidP="008357BA"/>
    <w:p w14:paraId="77B76AC2" w14:textId="77777777" w:rsidR="008357BA" w:rsidRPr="008357BA" w:rsidRDefault="008357BA" w:rsidP="008357BA"/>
    <w:p w14:paraId="334C0C65" w14:textId="77777777" w:rsidR="008357BA" w:rsidRPr="008357BA" w:rsidRDefault="008357BA" w:rsidP="008357BA"/>
    <w:p w14:paraId="78FDA554" w14:textId="77777777" w:rsidR="008357BA" w:rsidRDefault="008357BA" w:rsidP="008357BA"/>
    <w:tbl>
      <w:tblPr>
        <w:tblStyle w:val="TableGrid"/>
        <w:tblpPr w:leftFromText="180" w:rightFromText="180" w:vertAnchor="text" w:horzAnchor="margin" w:tblpXSpec="center" w:tblpY="111"/>
        <w:tblW w:w="9645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8357BA" w:rsidRPr="00C83FE1" w14:paraId="2B03AB6F" w14:textId="77777777" w:rsidTr="008357BA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B8BD1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98FC19E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8357BA" w:rsidRPr="00C83FE1" w14:paraId="6C7B8BEF" w14:textId="77777777" w:rsidTr="008357BA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D47D6B" w14:textId="77777777" w:rsidR="008357BA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0DC3F45" w14:textId="77777777" w:rsidR="008357BA" w:rsidRPr="00C83FE1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2C4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B2ED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E493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90E6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BBEA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03A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236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7C1C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3FE0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380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</w:tr>
      <w:tr w:rsidR="008357BA" w:rsidRPr="00C83FE1" w14:paraId="14B4D4B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386C" w14:textId="77777777" w:rsidR="008357BA" w:rsidRDefault="008357BA" w:rsidP="008357BA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4EE576F4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41C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93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742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DB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184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20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3E8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F65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3D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AA6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4DD850B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852445A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7152DE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28EBE79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92E13B4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7B6C1E0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9386DE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8357BA" w:rsidRPr="00C83FE1" w14:paraId="53DD674D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EB6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E5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5A1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B7C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A6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B3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C0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52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9B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3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F13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43F04A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E82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67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D3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AA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313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81F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EE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A4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BCE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C8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123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429F5A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3C6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3A8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B02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90D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B6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817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37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B8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F2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00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66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6BEDF5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F9B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C56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F2E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9D1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BAB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21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D4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785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EB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AE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0B6B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552A59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D8EE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E64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CDA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E2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35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EE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3DC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8E5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0B5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804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6A8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167C86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4E34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F6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F11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7B0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0D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72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3F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EB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6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0BA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E04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28B21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2C59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6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B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2D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EDD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F0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A1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2BE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2A3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40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30C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52D93C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AD0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72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09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895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27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4D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2C0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F9E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18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5F3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909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DCA0B2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DF22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EAC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9C7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E8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C1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42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9B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749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851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8A5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1F8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3EF485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CF3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D7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B36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825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A91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7F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D9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D8C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5E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19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8827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0E6DDCB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00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F2B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54D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929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DC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54C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0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3BA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BB4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85E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C2B9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ED1414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4A7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DBD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CA0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28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467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EAC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43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1D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A4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C7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985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32C7BC3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2EA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C1C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86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C24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061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74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E5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FD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AA8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6A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280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6D1A7E3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DA0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37D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82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C5E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DAA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FBA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446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4AB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1F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AD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4E1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D89008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A016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1FB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FE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17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89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CDD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DF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254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6A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11C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C22D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8D2695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2BA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A65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26A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CC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5D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AA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11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DC5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35E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43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0D6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81D844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BDB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364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ED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505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23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B53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31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09C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AD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465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017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F2A7B4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4A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CF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D88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FE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C7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BE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C03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021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9C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551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351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456AF3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61A7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12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A84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F57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E25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3D6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A1B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D3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35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DC1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590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008559E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C23E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9D7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A9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96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38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EB3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BA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0D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C2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0F5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62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0DA8B2F" w14:textId="77777777" w:rsidTr="008357BA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D6FDFD" w14:textId="77777777" w:rsidR="008357BA" w:rsidRPr="00CB4241" w:rsidRDefault="008357BA" w:rsidP="008357BA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35BC7FDA" w14:textId="77777777" w:rsidR="008357BA" w:rsidRDefault="008357BA" w:rsidP="008357BA"/>
    <w:p w14:paraId="1B819D19" w14:textId="77777777" w:rsidR="008357BA" w:rsidRDefault="008357BA" w:rsidP="008357BA"/>
    <w:p w14:paraId="567485D2" w14:textId="77777777" w:rsidR="008357BA" w:rsidRDefault="008357BA" w:rsidP="008357BA"/>
    <w:p w14:paraId="4F3EBCE7" w14:textId="77777777" w:rsidR="008357BA" w:rsidRDefault="008357BA" w:rsidP="008357BA"/>
    <w:p w14:paraId="34E1CE2C" w14:textId="77777777" w:rsidR="008357BA" w:rsidRDefault="008357BA" w:rsidP="008357BA"/>
    <w:p w14:paraId="55AF492C" w14:textId="77777777" w:rsidR="008357BA" w:rsidRDefault="008357BA" w:rsidP="008357BA"/>
    <w:p w14:paraId="4096F8FF" w14:textId="77777777" w:rsidR="008357BA" w:rsidRDefault="008357BA" w:rsidP="008357BA"/>
    <w:p w14:paraId="7ADB2A92" w14:textId="77777777" w:rsidR="008357BA" w:rsidRDefault="008357BA" w:rsidP="008357BA"/>
    <w:p w14:paraId="44FD1E5F" w14:textId="77777777" w:rsidR="008357BA" w:rsidRDefault="008357BA" w:rsidP="008357BA"/>
    <w:p w14:paraId="3D82FB9A" w14:textId="77777777" w:rsidR="008357BA" w:rsidRDefault="008357BA" w:rsidP="008357BA"/>
    <w:p w14:paraId="64FB1BA9" w14:textId="77777777" w:rsidR="008357BA" w:rsidRDefault="008357BA" w:rsidP="008357BA"/>
    <w:p w14:paraId="1060FEA2" w14:textId="77777777" w:rsidR="008357BA" w:rsidRDefault="008357BA" w:rsidP="008357BA"/>
    <w:p w14:paraId="74155754" w14:textId="77777777" w:rsidR="008357BA" w:rsidRDefault="008357BA" w:rsidP="008357BA"/>
    <w:p w14:paraId="71C4207B" w14:textId="77777777" w:rsidR="008357BA" w:rsidRDefault="008357BA" w:rsidP="008357BA"/>
    <w:p w14:paraId="0C1F0F57" w14:textId="77777777" w:rsidR="008357BA" w:rsidRDefault="008357BA" w:rsidP="008357BA"/>
    <w:p w14:paraId="1E9C2B70" w14:textId="77777777" w:rsidR="008357BA" w:rsidRDefault="008357BA" w:rsidP="008357BA"/>
    <w:p w14:paraId="683B2F51" w14:textId="77777777" w:rsidR="008357BA" w:rsidRDefault="008357BA" w:rsidP="008357BA"/>
    <w:p w14:paraId="41932924" w14:textId="77777777" w:rsidR="008357BA" w:rsidRDefault="008357BA" w:rsidP="008357BA"/>
    <w:p w14:paraId="459E2770" w14:textId="77777777" w:rsidR="008357BA" w:rsidRDefault="008357BA" w:rsidP="008357BA"/>
    <w:p w14:paraId="5F5BD9F7" w14:textId="77777777" w:rsidR="008357BA" w:rsidRDefault="008357BA" w:rsidP="008357BA"/>
    <w:p w14:paraId="61C5B03F" w14:textId="77777777" w:rsidR="008357BA" w:rsidRDefault="008357BA" w:rsidP="008357BA"/>
    <w:p w14:paraId="780740B8" w14:textId="77777777" w:rsidR="008357BA" w:rsidRDefault="008357BA" w:rsidP="008357BA"/>
    <w:p w14:paraId="494AB8E5" w14:textId="77777777" w:rsidR="008357BA" w:rsidRDefault="008357BA" w:rsidP="008357BA"/>
    <w:p w14:paraId="52A4122A" w14:textId="77777777" w:rsidR="008357BA" w:rsidRDefault="008357BA" w:rsidP="008357BA"/>
    <w:p w14:paraId="7B59C173" w14:textId="77777777" w:rsidR="008357BA" w:rsidRDefault="008357BA" w:rsidP="008357BA"/>
    <w:p w14:paraId="3D5F6412" w14:textId="77777777" w:rsidR="008357BA" w:rsidRDefault="008357BA" w:rsidP="008357BA"/>
    <w:p w14:paraId="0F8ED3CB" w14:textId="77777777" w:rsidR="008357BA" w:rsidRDefault="008357BA" w:rsidP="008357BA"/>
    <w:p w14:paraId="755FD0A2" w14:textId="77777777" w:rsidR="008357BA" w:rsidRDefault="008357BA" w:rsidP="008357BA"/>
    <w:p w14:paraId="77D3D866" w14:textId="77777777" w:rsidR="008357BA" w:rsidRDefault="008357BA" w:rsidP="008357BA"/>
    <w:p w14:paraId="1521C382" w14:textId="77777777" w:rsidR="008357BA" w:rsidRDefault="008357BA" w:rsidP="008357BA"/>
    <w:p w14:paraId="4B560ED8" w14:textId="77777777" w:rsidR="008357BA" w:rsidRDefault="008357BA" w:rsidP="008357BA"/>
    <w:p w14:paraId="3F844C49" w14:textId="77777777" w:rsidR="008357BA" w:rsidRDefault="008357BA" w:rsidP="008357BA"/>
    <w:p w14:paraId="516F61DD" w14:textId="77777777" w:rsidR="008357BA" w:rsidRDefault="008357BA" w:rsidP="008357BA"/>
    <w:p w14:paraId="390A30DB" w14:textId="77777777" w:rsidR="008357BA" w:rsidRDefault="008357BA" w:rsidP="008357BA"/>
    <w:p w14:paraId="570105AB" w14:textId="77777777" w:rsidR="008357BA" w:rsidRPr="008357BA" w:rsidRDefault="008357BA" w:rsidP="008357BA"/>
    <w:p w14:paraId="3A75DD95" w14:textId="07844953" w:rsidR="004D4724" w:rsidRPr="008357BA" w:rsidRDefault="004D4724" w:rsidP="008357BA"/>
    <w:tbl>
      <w:tblPr>
        <w:tblStyle w:val="Tabellenraster6"/>
        <w:tblW w:w="9214" w:type="dxa"/>
        <w:jc w:val="center"/>
        <w:tblInd w:w="5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2977"/>
        <w:gridCol w:w="2980"/>
      </w:tblGrid>
      <w:tr w:rsidR="00906C95" w:rsidRPr="00080B19" w14:paraId="01C24B21" w14:textId="77777777" w:rsidTr="004D4724">
        <w:trPr>
          <w:trHeight w:val="624"/>
          <w:jc w:val="center"/>
        </w:trPr>
        <w:tc>
          <w:tcPr>
            <w:tcW w:w="9214" w:type="dxa"/>
            <w:gridSpan w:val="3"/>
            <w:vAlign w:val="center"/>
          </w:tcPr>
          <w:p w14:paraId="41ECB64A" w14:textId="77777777" w:rsidR="00906C95" w:rsidRDefault="00906C95" w:rsidP="00906C95">
            <w:pPr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EA3933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Ferientermine</w:t>
            </w:r>
          </w:p>
          <w:p w14:paraId="1F7C61D7" w14:textId="53C3683B" w:rsidR="00C83FE1" w:rsidRPr="00C83FE1" w:rsidRDefault="00C83FE1" w:rsidP="00906C95">
            <w:pPr>
              <w:jc w:val="center"/>
              <w:rPr>
                <w:rFonts w:eastAsia="Calibri" w:cs="Times New Roman"/>
                <w:b/>
                <w:szCs w:val="24"/>
                <w:lang w:val="vi-VN" w:bidi="ar-SA"/>
              </w:rPr>
            </w:pPr>
            <w:r>
              <w:rPr>
                <w:rFonts w:eastAsia="Calibri" w:cs="Times New Roman"/>
                <w:b/>
                <w:szCs w:val="24"/>
                <w:lang w:val="vi-VN" w:bidi="ar-SA"/>
              </w:rPr>
              <w:t xml:space="preserve">/ </w:t>
            </w:r>
            <w:r w:rsidRPr="00C83FE1">
              <w:rPr>
                <w:rFonts w:eastAsia="Calibri" w:cs="Times New Roman"/>
                <w:i/>
                <w:szCs w:val="24"/>
                <w:lang w:val="vi-VN" w:bidi="ar-SA"/>
              </w:rPr>
              <w:t>Lịch nghỉ lễ</w:t>
            </w:r>
          </w:p>
        </w:tc>
      </w:tr>
      <w:tr w:rsidR="00906C95" w:rsidRPr="00080B19" w14:paraId="7661B0BE" w14:textId="77777777" w:rsidTr="004D4724">
        <w:trPr>
          <w:trHeight w:val="624"/>
          <w:jc w:val="center"/>
        </w:trPr>
        <w:tc>
          <w:tcPr>
            <w:tcW w:w="9214" w:type="dxa"/>
            <w:gridSpan w:val="3"/>
            <w:vAlign w:val="center"/>
          </w:tcPr>
          <w:p w14:paraId="6DE7F2FC" w14:textId="474DFBD6" w:rsidR="00906C95" w:rsidRPr="00C83FE1" w:rsidRDefault="00906C95" w:rsidP="004A29BB">
            <w:pPr>
              <w:rPr>
                <w:rFonts w:cs="Times New Roman"/>
                <w:szCs w:val="22"/>
                <w:lang w:val="vi-VN"/>
              </w:rPr>
            </w:pPr>
            <w:r w:rsidRPr="00080B19">
              <w:rPr>
                <w:rFonts w:eastAsia="Calibri" w:cs="Times New Roman"/>
                <w:b/>
                <w:szCs w:val="24"/>
                <w:lang w:bidi="ar-SA"/>
              </w:rPr>
              <w:t>Schuljahr</w:t>
            </w:r>
            <w:r w:rsidR="00C83FE1">
              <w:rPr>
                <w:rFonts w:eastAsia="Calibri" w:cs="Times New Roman"/>
                <w:b/>
                <w:szCs w:val="24"/>
                <w:lang w:val="vi-VN" w:bidi="ar-SA"/>
              </w:rPr>
              <w:t>/</w:t>
            </w:r>
            <w:r w:rsidR="00C83FE1" w:rsidRPr="00C83FE1">
              <w:rPr>
                <w:rFonts w:eastAsia="Calibri" w:cs="Times New Roman"/>
                <w:i/>
                <w:szCs w:val="24"/>
                <w:lang w:val="vi-VN" w:bidi="ar-SA"/>
              </w:rPr>
              <w:t>Năm học</w:t>
            </w:r>
          </w:p>
        </w:tc>
      </w:tr>
      <w:tr w:rsidR="00906C95" w:rsidRPr="00080B19" w14:paraId="7CFF8D7C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3CA8296" w14:textId="20BABCDF" w:rsidR="00906C95" w:rsidRPr="00C83FE1" w:rsidRDefault="00CF5BC4" w:rsidP="004D4724">
            <w:pPr>
              <w:jc w:val="left"/>
              <w:rPr>
                <w:rFonts w:cs="Times New Roman"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Sommerferien</w:t>
            </w:r>
            <w:r w:rsidR="00C83FE1">
              <w:rPr>
                <w:rFonts w:cs="Times New Roman"/>
                <w:szCs w:val="22"/>
                <w:lang w:val="vi-VN"/>
              </w:rPr>
              <w:t>/</w:t>
            </w:r>
            <w:r w:rsidR="00C83FE1" w:rsidRPr="00C83FE1">
              <w:rPr>
                <w:rFonts w:cs="Times New Roman"/>
                <w:i/>
                <w:szCs w:val="22"/>
                <w:lang w:val="vi-VN"/>
              </w:rPr>
              <w:t>Nghỉ hè</w:t>
            </w: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6B0098BE" w14:textId="3170901C" w:rsidR="00906C95" w:rsidRPr="00C83FE1" w:rsidRDefault="00C83FE1" w:rsidP="00EA3933">
            <w:pPr>
              <w:jc w:val="left"/>
              <w:rPr>
                <w:rFonts w:cs="Times New Roman"/>
                <w:b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</w:t>
            </w:r>
            <w:r w:rsidR="00906C95" w:rsidRPr="00C83FE1">
              <w:rPr>
                <w:rFonts w:cs="Times New Roman"/>
                <w:b/>
                <w:szCs w:val="22"/>
              </w:rPr>
              <w:t>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="00CF5BC4"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10F0B294" w14:textId="52C648B0" w:rsidR="00906C95" w:rsidRPr="00C83FE1" w:rsidRDefault="00C83FE1" w:rsidP="00EA3933">
            <w:pPr>
              <w:jc w:val="left"/>
              <w:rPr>
                <w:rFonts w:cs="Times New Roman"/>
                <w:b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B</w:t>
            </w:r>
            <w:r w:rsidR="00906C95" w:rsidRPr="00C83FE1">
              <w:rPr>
                <w:rFonts w:cs="Times New Roman"/>
                <w:b/>
                <w:szCs w:val="22"/>
              </w:rPr>
              <w:t>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1B970B42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72E3D750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29C80F46" w14:textId="2780AE7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7AFEC9F7" w14:textId="5C8AB43B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3CAD77AA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0C97A6A4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0E095E1" w14:textId="23D5C54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2E2AA56" w14:textId="5A348BB1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4D073850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5D4871A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254FE230" w14:textId="4A54DE11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04A51AF1" w14:textId="6034DCE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47C18AA5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290827B6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8E83201" w14:textId="2B34C2A9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ED335BE" w14:textId="3EBEAC30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0AB476BE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6F0C6DD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E09EDD8" w14:textId="0C81DEDE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1DF63DFB" w14:textId="215B2FD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906C95" w:rsidRPr="00080B19" w14:paraId="59BDD147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483BFF1C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</w:tcPr>
          <w:p w14:paraId="40B6B5D4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C6A6BFE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  <w:tr w:rsidR="00906C95" w:rsidRPr="00080B19" w14:paraId="7CCBDDAA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212811C" w14:textId="77777777" w:rsidR="00906C95" w:rsidRPr="00080B19" w:rsidRDefault="00906C95" w:rsidP="004A29BB">
            <w:pPr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7AEFF3B9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6265F744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  <w:tr w:rsidR="00906C95" w:rsidRPr="00080B19" w14:paraId="545A66FE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3403CD87" w14:textId="77777777" w:rsidR="00906C95" w:rsidRPr="00080B19" w:rsidRDefault="00906C95" w:rsidP="004A29BB">
            <w:pPr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10F076CF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740A909A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</w:tbl>
    <w:tbl>
      <w:tblPr>
        <w:tblStyle w:val="Tabellenraster6"/>
        <w:tblpPr w:leftFromText="180" w:rightFromText="180" w:vertAnchor="text" w:tblpX="817" w:tblpY="287"/>
        <w:tblW w:w="93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259"/>
      </w:tblGrid>
      <w:tr w:rsidR="00C83FE1" w:rsidRPr="00080B19" w14:paraId="4739D1DD" w14:textId="77777777" w:rsidTr="004D4724">
        <w:trPr>
          <w:trHeight w:val="624"/>
        </w:trPr>
        <w:tc>
          <w:tcPr>
            <w:tcW w:w="9329" w:type="dxa"/>
            <w:gridSpan w:val="2"/>
            <w:vAlign w:val="center"/>
          </w:tcPr>
          <w:p w14:paraId="40A0E6F2" w14:textId="77777777" w:rsidR="00C83FE1" w:rsidRPr="00C83FE1" w:rsidRDefault="00C83FE1" w:rsidP="004D4724">
            <w:pPr>
              <w:ind w:left="0" w:firstLine="0"/>
              <w:jc w:val="center"/>
              <w:rPr>
                <w:rFonts w:eastAsia="Calibri" w:cs="Times New Roman"/>
                <w:b/>
                <w:sz w:val="28"/>
                <w:szCs w:val="28"/>
                <w:lang w:bidi="ar-SA"/>
              </w:rPr>
            </w:pPr>
            <w:r w:rsidRPr="00C83FE1">
              <w:rPr>
                <w:rFonts w:eastAsia="Calibri" w:cs="Times New Roman"/>
                <w:b/>
                <w:sz w:val="28"/>
                <w:szCs w:val="28"/>
                <w:lang w:bidi="ar-SA"/>
              </w:rPr>
              <w:t>Bewegliche Feiertage</w:t>
            </w:r>
          </w:p>
          <w:p w14:paraId="7060A8D4" w14:textId="72C56E9B" w:rsidR="00C83FE1" w:rsidRPr="00C83FE1" w:rsidRDefault="00C83FE1" w:rsidP="004D4724">
            <w:pPr>
              <w:ind w:left="0" w:firstLine="0"/>
              <w:jc w:val="center"/>
              <w:rPr>
                <w:rFonts w:cs="Times New Roman"/>
                <w:i/>
                <w:szCs w:val="22"/>
                <w:lang w:val="vi-VN"/>
              </w:rPr>
            </w:pPr>
            <w:r>
              <w:rPr>
                <w:rFonts w:cs="Times New Roman"/>
                <w:i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Các ngày nghỉ không cố định</w:t>
            </w:r>
          </w:p>
        </w:tc>
      </w:tr>
      <w:tr w:rsidR="00C83FE1" w:rsidRPr="00080B19" w14:paraId="58918AEF" w14:textId="77777777" w:rsidTr="004D4724">
        <w:trPr>
          <w:trHeight w:val="624"/>
        </w:trPr>
        <w:tc>
          <w:tcPr>
            <w:tcW w:w="9329" w:type="dxa"/>
            <w:gridSpan w:val="2"/>
            <w:tcBorders>
              <w:bottom w:val="single" w:sz="4" w:space="0" w:color="5B7B7C"/>
            </w:tcBorders>
          </w:tcPr>
          <w:p w14:paraId="1034E713" w14:textId="77777777" w:rsidR="00C83FE1" w:rsidRPr="00080B19" w:rsidRDefault="00C83FE1" w:rsidP="004D4724">
            <w:pPr>
              <w:rPr>
                <w:rFonts w:cs="Times New Roman"/>
                <w:szCs w:val="22"/>
              </w:rPr>
            </w:pPr>
          </w:p>
        </w:tc>
      </w:tr>
      <w:tr w:rsidR="00C83FE1" w:rsidRPr="00080B19" w14:paraId="04091D6C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28BD427" w14:textId="178D5EAD" w:rsidR="00C83FE1" w:rsidRPr="00C83FE1" w:rsidRDefault="00C83FE1" w:rsidP="004D4724">
            <w:pPr>
              <w:rPr>
                <w:rFonts w:cs="Times New Roman"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Tet Fest (Neujahr)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Nghỉ Tết âm lịch</w:t>
            </w: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2956DA80" w14:textId="7E93C21B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 xml:space="preserve">: </w:t>
            </w:r>
          </w:p>
        </w:tc>
      </w:tr>
      <w:tr w:rsidR="00C83FE1" w:rsidRPr="00080B19" w14:paraId="5093691B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CBA5F32" w14:textId="77777777" w:rsidR="00C83FE1" w:rsidRPr="00080B19" w:rsidRDefault="00C83FE1" w:rsidP="004D4724">
            <w:pPr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44E2EC63" w14:textId="524EBD94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2155FF54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4234142A" w14:textId="7777777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62F6638D" w14:textId="6CADAE3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2CEAE9F4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7B30EA97" w14:textId="7777777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1EA4A216" w14:textId="73D99A09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6426278D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4B1E05D0" w14:textId="7777777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59D1E40A" w14:textId="10A76ED8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</w:tbl>
    <w:p w14:paraId="2B2E12A3" w14:textId="77777777" w:rsidR="00906C95" w:rsidRDefault="00906C95" w:rsidP="00906C95">
      <w:pPr>
        <w:rPr>
          <w:rFonts w:eastAsia="Calibri"/>
          <w:lang w:bidi="ar-SA"/>
        </w:rPr>
      </w:pPr>
    </w:p>
    <w:p w14:paraId="218DD46E" w14:textId="77777777" w:rsidR="00906C95" w:rsidRPr="00080B19" w:rsidRDefault="00906C95" w:rsidP="00906C95">
      <w:pPr>
        <w:rPr>
          <w:rFonts w:eastAsia="Calibri"/>
          <w:lang w:bidi="ar-SA"/>
        </w:rPr>
      </w:pPr>
    </w:p>
    <w:p w14:paraId="0F8CCBAE" w14:textId="77777777" w:rsidR="00906C95" w:rsidRDefault="00906C95" w:rsidP="004D69CD">
      <w:pPr>
        <w:framePr w:w="10134" w:wrap="auto" w:hAnchor="text" w:x="426"/>
        <w:spacing w:before="200" w:after="200" w:line="276" w:lineRule="auto"/>
        <w:sectPr w:rsidR="00906C95" w:rsidSect="009A373F">
          <w:pgSz w:w="11906" w:h="16838"/>
          <w:pgMar w:top="851" w:right="282" w:bottom="851" w:left="851" w:header="397" w:footer="340" w:gutter="0"/>
          <w:cols w:space="708"/>
          <w:docGrid w:linePitch="360"/>
        </w:sectPr>
      </w:pPr>
    </w:p>
    <w:p w14:paraId="276E97D2" w14:textId="67068B0A" w:rsidR="00906C95" w:rsidRPr="00906C95" w:rsidRDefault="00310CD8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noProof/>
          <w:sz w:val="16"/>
          <w:szCs w:val="16"/>
          <w:lang w:val="en-US" w:bidi="ar-SA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CAC5B1" wp14:editId="7AD8B78D">
                <wp:simplePos x="0" y="0"/>
                <wp:positionH relativeFrom="page">
                  <wp:align>right</wp:align>
                </wp:positionH>
                <wp:positionV relativeFrom="page">
                  <wp:posOffset>1800225</wp:posOffset>
                </wp:positionV>
                <wp:extent cx="4319905" cy="720090"/>
                <wp:effectExtent l="1905" t="0" r="2540" b="381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72009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4DAA4" w14:textId="77777777" w:rsidR="00B738ED" w:rsidRPr="00906C95" w:rsidRDefault="00B738ED" w:rsidP="00906C95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288.95pt;margin-top:141.75pt;width:340.15pt;height:56.7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" fillcolor="#5b7b7c" stroked="f">
                <v:textbox inset="0,0,0,0">
                  <w:txbxContent>
                    <w:p w14:paraId="3D84DAA4" w14:textId="77777777" w:rsidR="000D48A4" w:rsidRPr="00906C95" w:rsidRDefault="000D48A4" w:rsidP="00906C95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8C3235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726384F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604AD2D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31866488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BCB8FA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B5194E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23CA99CB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2E7AD0D9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38AACEF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BD324DD" w14:textId="47E52994" w:rsidR="00906C95" w:rsidRPr="00906C95" w:rsidRDefault="00310CD8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0EF5A2" wp14:editId="11FA3C3A">
                <wp:simplePos x="0" y="0"/>
                <wp:positionH relativeFrom="page">
                  <wp:posOffset>0</wp:posOffset>
                </wp:positionH>
                <wp:positionV relativeFrom="page">
                  <wp:posOffset>8641080</wp:posOffset>
                </wp:positionV>
                <wp:extent cx="4319905" cy="720090"/>
                <wp:effectExtent l="0" t="1905" r="4445" b="1905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72009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AF49F" w14:textId="77777777" w:rsidR="00B738ED" w:rsidRPr="00906C95" w:rsidRDefault="00B738ED" w:rsidP="00906C95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0;margin-top:680.4pt;width:340.15pt;height:56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" fillcolor="#5b7b7c" stroked="f">
                <v:textbox inset="0,0,0,0">
                  <w:txbxContent>
                    <w:p w14:paraId="0EEAF49F" w14:textId="77777777" w:rsidR="000D48A4" w:rsidRPr="00906C95" w:rsidRDefault="000D48A4" w:rsidP="00906C95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39F62C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0A5BF3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1A4800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ED0ACD1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468295B5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AB6268C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8F1864D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44BA0FB7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sectPr w:rsidR="00906C95" w:rsidRPr="00906C95" w:rsidSect="004A29BB">
      <w:headerReference w:type="first" r:id="rId13"/>
      <w:footerReference w:type="first" r:id="rId14"/>
      <w:pgSz w:w="11906" w:h="16838" w:code="9"/>
      <w:pgMar w:top="1134" w:right="567" w:bottom="1134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FD0526" w14:textId="77777777" w:rsidR="004B47AB" w:rsidRDefault="004B47AB" w:rsidP="00906C95">
      <w:pPr>
        <w:spacing w:before="0" w:after="0"/>
      </w:pPr>
      <w:r>
        <w:separator/>
      </w:r>
    </w:p>
  </w:endnote>
  <w:endnote w:type="continuationSeparator" w:id="0">
    <w:p w14:paraId="7A2ECB02" w14:textId="77777777" w:rsidR="004B47AB" w:rsidRDefault="004B47AB" w:rsidP="00906C9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11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03"/>
      <w:gridCol w:w="3304"/>
      <w:gridCol w:w="3304"/>
    </w:tblGrid>
    <w:tr w:rsidR="00B738ED" w:rsidRPr="00906C95" w14:paraId="0BA863C3" w14:textId="77777777" w:rsidTr="004A29BB">
      <w:trPr>
        <w:jc w:val="center"/>
      </w:trPr>
      <w:tc>
        <w:tcPr>
          <w:tcW w:w="3303" w:type="dxa"/>
        </w:tcPr>
        <w:p w14:paraId="196D2898" w14:textId="77777777" w:rsidR="00B738ED" w:rsidRPr="00906C95" w:rsidRDefault="00B738ED" w:rsidP="00906C95">
          <w:pPr>
            <w:spacing w:before="60"/>
            <w:jc w:val="left"/>
            <w:rPr>
              <w:rFonts w:eastAsia="Times New Roman"/>
              <w:color w:val="5B7B7C"/>
              <w:sz w:val="16"/>
              <w:szCs w:val="16"/>
            </w:rPr>
          </w:pPr>
          <w:r w:rsidRPr="00906C95">
            <w:rPr>
              <w:rFonts w:eastAsia="Times New Roman"/>
              <w:color w:val="5B7B7C"/>
              <w:sz w:val="16"/>
              <w:szCs w:val="16"/>
            </w:rPr>
            <w:t>Avestos GmbH</w:t>
          </w:r>
        </w:p>
      </w:tc>
      <w:tc>
        <w:tcPr>
          <w:tcW w:w="3304" w:type="dxa"/>
        </w:tcPr>
        <w:sdt>
          <w:sdtPr>
            <w:rPr>
              <w:rFonts w:eastAsia="Times New Roman"/>
              <w:color w:val="5B7B7C"/>
              <w:lang w:bidi="ar-SA"/>
            </w:rPr>
            <w:id w:val="250395305"/>
            <w:docPartObj>
              <w:docPartGallery w:val="Page Numbers (Top of Page)"/>
              <w:docPartUnique/>
            </w:docPartObj>
          </w:sdtPr>
          <w:sdtContent>
            <w:p w14:paraId="0BBB034C" w14:textId="001E995A" w:rsidR="00B738ED" w:rsidRPr="00906C95" w:rsidRDefault="00B738ED" w:rsidP="00906C95">
              <w:pPr>
                <w:spacing w:before="60"/>
                <w:jc w:val="center"/>
                <w:rPr>
                  <w:rFonts w:eastAsia="Times New Roman"/>
                  <w:color w:val="5B7B7C"/>
                  <w:lang w:bidi="ar-SA"/>
                </w:rPr>
              </w:pP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t>Seite/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>Trang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 xml:space="preserve"> số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 xml:space="preserve"> 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begin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instrText xml:space="preserve"> PAGE </w:instrTex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separate"/>
              </w:r>
              <w:r w:rsidR="00B8428E">
                <w:rPr>
                  <w:rFonts w:eastAsia="Times New Roman"/>
                  <w:b/>
                  <w:noProof/>
                  <w:color w:val="5B7B7C"/>
                  <w:sz w:val="16"/>
                  <w:szCs w:val="16"/>
                </w:rPr>
                <w:t>78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end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t xml:space="preserve"> von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  <w:lang w:val="vi-VN"/>
                </w:rPr>
                <w:t>/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 xml:space="preserve">trong tổng số 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 xml:space="preserve"> 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begin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instrText xml:space="preserve"> NUMPAGES  </w:instrTex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separate"/>
              </w:r>
              <w:r w:rsidR="00B8428E">
                <w:rPr>
                  <w:rFonts w:eastAsia="Times New Roman"/>
                  <w:b/>
                  <w:noProof/>
                  <w:color w:val="5B7B7C"/>
                  <w:sz w:val="16"/>
                  <w:szCs w:val="16"/>
                </w:rPr>
                <w:t>99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end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  <w:lang w:val="vi-VN"/>
                </w:rPr>
                <w:t xml:space="preserve"> 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>trang</w:t>
              </w:r>
            </w:p>
          </w:sdtContent>
        </w:sdt>
      </w:tc>
      <w:tc>
        <w:tcPr>
          <w:tcW w:w="3304" w:type="dxa"/>
        </w:tcPr>
        <w:p w14:paraId="207A374E" w14:textId="70A0D377" w:rsidR="00B738ED" w:rsidRPr="00906C95" w:rsidRDefault="00B738ED" w:rsidP="00906C95">
          <w:pPr>
            <w:spacing w:before="60"/>
            <w:jc w:val="right"/>
            <w:rPr>
              <w:rFonts w:eastAsia="Times New Roman"/>
              <w:color w:val="5B7B7C"/>
              <w:sz w:val="16"/>
              <w:szCs w:val="16"/>
            </w:rPr>
          </w:pPr>
          <w:r w:rsidRPr="00906C95">
            <w:rPr>
              <w:rFonts w:eastAsia="Times New Roman"/>
              <w:color w:val="5B7B7C"/>
              <w:sz w:val="16"/>
              <w:szCs w:val="16"/>
            </w:rPr>
            <w:t xml:space="preserve">© </w:t>
          </w:r>
          <w:r>
            <w:rPr>
              <w:rFonts w:eastAsia="Times New Roman"/>
              <w:color w:val="5B7B7C"/>
              <w:sz w:val="16"/>
              <w:szCs w:val="16"/>
            </w:rPr>
            <w:t>2020</w:t>
          </w:r>
        </w:p>
      </w:tc>
    </w:tr>
  </w:tbl>
  <w:p w14:paraId="5607DAB3" w14:textId="77777777" w:rsidR="00B738ED" w:rsidRPr="00F82E7F" w:rsidRDefault="00B738ED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9BB65" w14:textId="77777777" w:rsidR="00B738ED" w:rsidRPr="006E74E7" w:rsidRDefault="00B738ED" w:rsidP="004A29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F00910" w14:textId="77777777" w:rsidR="004B47AB" w:rsidRDefault="004B47AB" w:rsidP="00906C95">
      <w:pPr>
        <w:spacing w:before="0" w:after="0"/>
      </w:pPr>
      <w:r>
        <w:separator/>
      </w:r>
    </w:p>
  </w:footnote>
  <w:footnote w:type="continuationSeparator" w:id="0">
    <w:p w14:paraId="0C0F2466" w14:textId="77777777" w:rsidR="004B47AB" w:rsidRDefault="004B47AB" w:rsidP="00906C9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75FC7" w14:textId="24D36189" w:rsidR="00B738ED" w:rsidRPr="00B738ED" w:rsidRDefault="00B738ED" w:rsidP="00906C95">
    <w:pPr>
      <w:pStyle w:val="Header"/>
      <w:spacing w:before="60" w:after="120"/>
      <w:jc w:val="center"/>
      <w:rPr>
        <w:color w:val="5B7C7B"/>
        <w:sz w:val="20"/>
        <w:lang w:val="en-US"/>
      </w:rPr>
    </w:pPr>
    <w:r w:rsidRPr="00E82CC4">
      <w:rPr>
        <w:b/>
        <w:color w:val="5B7C7B"/>
        <w:sz w:val="20"/>
      </w:rPr>
      <w:t>Klassenbuch</w:t>
    </w:r>
    <w:r w:rsidRPr="00E82CC4">
      <w:rPr>
        <w:b/>
        <w:color w:val="5B7C7B"/>
        <w:sz w:val="20"/>
        <w:lang w:val="vi-VN"/>
      </w:rPr>
      <w:t>/</w:t>
    </w:r>
    <w:r w:rsidRPr="00E82CC4">
      <w:rPr>
        <w:i/>
        <w:color w:val="5B7C7B"/>
        <w:sz w:val="20"/>
        <w:lang w:val="vi-VN"/>
      </w:rPr>
      <w:t>Sổ đầu bài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6430B" w14:textId="77777777" w:rsidR="00B738ED" w:rsidRPr="006E74E7" w:rsidRDefault="00B738ED" w:rsidP="004A29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F2E36"/>
    <w:multiLevelType w:val="hybridMultilevel"/>
    <w:tmpl w:val="10E48050"/>
    <w:lvl w:ilvl="0" w:tplc="D8409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874914"/>
    <w:multiLevelType w:val="hybridMultilevel"/>
    <w:tmpl w:val="99B4FB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73CD9"/>
    <w:multiLevelType w:val="hybridMultilevel"/>
    <w:tmpl w:val="209C8BA4"/>
    <w:lvl w:ilvl="0" w:tplc="7520BC24">
      <w:start w:val="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E391D"/>
    <w:multiLevelType w:val="hybridMultilevel"/>
    <w:tmpl w:val="C8DA0E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12B51"/>
    <w:multiLevelType w:val="hybridMultilevel"/>
    <w:tmpl w:val="1B5E2C9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6B7AFD"/>
    <w:multiLevelType w:val="hybridMultilevel"/>
    <w:tmpl w:val="FA6226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7F51BB"/>
    <w:multiLevelType w:val="hybridMultilevel"/>
    <w:tmpl w:val="830842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5A"/>
    <w:rsid w:val="00015D3F"/>
    <w:rsid w:val="00015F49"/>
    <w:rsid w:val="00016D69"/>
    <w:rsid w:val="00024063"/>
    <w:rsid w:val="00036C27"/>
    <w:rsid w:val="00043717"/>
    <w:rsid w:val="00045515"/>
    <w:rsid w:val="00062725"/>
    <w:rsid w:val="000959A5"/>
    <w:rsid w:val="000A25A6"/>
    <w:rsid w:val="000A53AA"/>
    <w:rsid w:val="000B7890"/>
    <w:rsid w:val="000C415B"/>
    <w:rsid w:val="000C7586"/>
    <w:rsid w:val="000D48A4"/>
    <w:rsid w:val="000D7CB0"/>
    <w:rsid w:val="000F305A"/>
    <w:rsid w:val="000F7783"/>
    <w:rsid w:val="00140E5D"/>
    <w:rsid w:val="0014252C"/>
    <w:rsid w:val="00142BB5"/>
    <w:rsid w:val="0015689A"/>
    <w:rsid w:val="00170664"/>
    <w:rsid w:val="001A0485"/>
    <w:rsid w:val="001A4D37"/>
    <w:rsid w:val="001B0035"/>
    <w:rsid w:val="001D2CB7"/>
    <w:rsid w:val="001E41C5"/>
    <w:rsid w:val="00202614"/>
    <w:rsid w:val="00241695"/>
    <w:rsid w:val="00264804"/>
    <w:rsid w:val="002667FD"/>
    <w:rsid w:val="002676B4"/>
    <w:rsid w:val="00271E7C"/>
    <w:rsid w:val="00272359"/>
    <w:rsid w:val="0029267B"/>
    <w:rsid w:val="002A1EDE"/>
    <w:rsid w:val="002D10FA"/>
    <w:rsid w:val="002D3B72"/>
    <w:rsid w:val="002E3CC7"/>
    <w:rsid w:val="002F5536"/>
    <w:rsid w:val="00310CD8"/>
    <w:rsid w:val="00332C72"/>
    <w:rsid w:val="00336F14"/>
    <w:rsid w:val="00336F6D"/>
    <w:rsid w:val="00344FBC"/>
    <w:rsid w:val="003815A9"/>
    <w:rsid w:val="00387C5B"/>
    <w:rsid w:val="003A407A"/>
    <w:rsid w:val="003A5CBE"/>
    <w:rsid w:val="003D41DC"/>
    <w:rsid w:val="003E4C47"/>
    <w:rsid w:val="003E5300"/>
    <w:rsid w:val="003E6615"/>
    <w:rsid w:val="00407513"/>
    <w:rsid w:val="004211D1"/>
    <w:rsid w:val="00426E6A"/>
    <w:rsid w:val="004325B2"/>
    <w:rsid w:val="0044701D"/>
    <w:rsid w:val="004511F0"/>
    <w:rsid w:val="00453E7E"/>
    <w:rsid w:val="00460128"/>
    <w:rsid w:val="00477CB4"/>
    <w:rsid w:val="004A06EF"/>
    <w:rsid w:val="004A29BB"/>
    <w:rsid w:val="004B47AB"/>
    <w:rsid w:val="004D139D"/>
    <w:rsid w:val="004D4724"/>
    <w:rsid w:val="004D69CD"/>
    <w:rsid w:val="004F6E38"/>
    <w:rsid w:val="00504FF6"/>
    <w:rsid w:val="005131DB"/>
    <w:rsid w:val="00513F10"/>
    <w:rsid w:val="0052648B"/>
    <w:rsid w:val="005711EB"/>
    <w:rsid w:val="00582F9B"/>
    <w:rsid w:val="00583679"/>
    <w:rsid w:val="005907DB"/>
    <w:rsid w:val="00590AF3"/>
    <w:rsid w:val="005C750C"/>
    <w:rsid w:val="005D613E"/>
    <w:rsid w:val="005E2B8B"/>
    <w:rsid w:val="005E3379"/>
    <w:rsid w:val="005F146E"/>
    <w:rsid w:val="00611373"/>
    <w:rsid w:val="00621BE6"/>
    <w:rsid w:val="0065159A"/>
    <w:rsid w:val="00695C81"/>
    <w:rsid w:val="006A796E"/>
    <w:rsid w:val="006C223F"/>
    <w:rsid w:val="006C271E"/>
    <w:rsid w:val="006C6A3B"/>
    <w:rsid w:val="006D1D3E"/>
    <w:rsid w:val="006D4783"/>
    <w:rsid w:val="006D6A51"/>
    <w:rsid w:val="006F1797"/>
    <w:rsid w:val="007179B9"/>
    <w:rsid w:val="0073043B"/>
    <w:rsid w:val="00757259"/>
    <w:rsid w:val="00762ED1"/>
    <w:rsid w:val="007636D8"/>
    <w:rsid w:val="00767806"/>
    <w:rsid w:val="00772AAC"/>
    <w:rsid w:val="00782370"/>
    <w:rsid w:val="0079451B"/>
    <w:rsid w:val="007966BE"/>
    <w:rsid w:val="007C27BF"/>
    <w:rsid w:val="007D51DA"/>
    <w:rsid w:val="007F73F3"/>
    <w:rsid w:val="007F7D5E"/>
    <w:rsid w:val="00803CCE"/>
    <w:rsid w:val="0080460A"/>
    <w:rsid w:val="008254B2"/>
    <w:rsid w:val="008357BA"/>
    <w:rsid w:val="00846F3E"/>
    <w:rsid w:val="0085462B"/>
    <w:rsid w:val="00855D90"/>
    <w:rsid w:val="008B1F29"/>
    <w:rsid w:val="008C57F4"/>
    <w:rsid w:val="008D113E"/>
    <w:rsid w:val="008E376A"/>
    <w:rsid w:val="0090145A"/>
    <w:rsid w:val="00906C95"/>
    <w:rsid w:val="00911B7A"/>
    <w:rsid w:val="0091287C"/>
    <w:rsid w:val="00913FC4"/>
    <w:rsid w:val="00917A90"/>
    <w:rsid w:val="00923246"/>
    <w:rsid w:val="0095434D"/>
    <w:rsid w:val="00965EFD"/>
    <w:rsid w:val="00971421"/>
    <w:rsid w:val="00991801"/>
    <w:rsid w:val="009A373F"/>
    <w:rsid w:val="009A43F9"/>
    <w:rsid w:val="009A45BC"/>
    <w:rsid w:val="009B074F"/>
    <w:rsid w:val="009B0B54"/>
    <w:rsid w:val="009B5617"/>
    <w:rsid w:val="009C2651"/>
    <w:rsid w:val="009E139E"/>
    <w:rsid w:val="009E55F2"/>
    <w:rsid w:val="00A011C1"/>
    <w:rsid w:val="00A40008"/>
    <w:rsid w:val="00A532DE"/>
    <w:rsid w:val="00A56B0B"/>
    <w:rsid w:val="00A71226"/>
    <w:rsid w:val="00A80823"/>
    <w:rsid w:val="00A83AF5"/>
    <w:rsid w:val="00A956D1"/>
    <w:rsid w:val="00AA29FF"/>
    <w:rsid w:val="00AB5EE8"/>
    <w:rsid w:val="00AD0248"/>
    <w:rsid w:val="00AE4C95"/>
    <w:rsid w:val="00B0331B"/>
    <w:rsid w:val="00B42FAE"/>
    <w:rsid w:val="00B4339D"/>
    <w:rsid w:val="00B53898"/>
    <w:rsid w:val="00B720FC"/>
    <w:rsid w:val="00B72E30"/>
    <w:rsid w:val="00B738ED"/>
    <w:rsid w:val="00B8428E"/>
    <w:rsid w:val="00B95391"/>
    <w:rsid w:val="00B975E8"/>
    <w:rsid w:val="00BA400D"/>
    <w:rsid w:val="00BA5783"/>
    <w:rsid w:val="00BA72E2"/>
    <w:rsid w:val="00BD6841"/>
    <w:rsid w:val="00BE4F33"/>
    <w:rsid w:val="00BE6CB5"/>
    <w:rsid w:val="00BF3195"/>
    <w:rsid w:val="00BF365B"/>
    <w:rsid w:val="00C34103"/>
    <w:rsid w:val="00C41AE6"/>
    <w:rsid w:val="00C425D7"/>
    <w:rsid w:val="00C46252"/>
    <w:rsid w:val="00C54965"/>
    <w:rsid w:val="00C55F1C"/>
    <w:rsid w:val="00C77007"/>
    <w:rsid w:val="00C82607"/>
    <w:rsid w:val="00C83FE1"/>
    <w:rsid w:val="00C87BED"/>
    <w:rsid w:val="00C946F7"/>
    <w:rsid w:val="00CA570F"/>
    <w:rsid w:val="00CA6826"/>
    <w:rsid w:val="00CB021B"/>
    <w:rsid w:val="00CB4241"/>
    <w:rsid w:val="00CC6F8F"/>
    <w:rsid w:val="00CD2A96"/>
    <w:rsid w:val="00CD32CF"/>
    <w:rsid w:val="00CE749C"/>
    <w:rsid w:val="00CF372F"/>
    <w:rsid w:val="00CF5BC4"/>
    <w:rsid w:val="00D02F4D"/>
    <w:rsid w:val="00D35F8A"/>
    <w:rsid w:val="00D44BA7"/>
    <w:rsid w:val="00D51CA9"/>
    <w:rsid w:val="00D56183"/>
    <w:rsid w:val="00D64D62"/>
    <w:rsid w:val="00D670D3"/>
    <w:rsid w:val="00D70F99"/>
    <w:rsid w:val="00D82CA5"/>
    <w:rsid w:val="00D9560A"/>
    <w:rsid w:val="00DB061C"/>
    <w:rsid w:val="00DC32FF"/>
    <w:rsid w:val="00DD1C32"/>
    <w:rsid w:val="00DE24AA"/>
    <w:rsid w:val="00DE5053"/>
    <w:rsid w:val="00E03B84"/>
    <w:rsid w:val="00E1475A"/>
    <w:rsid w:val="00E14B94"/>
    <w:rsid w:val="00E16E73"/>
    <w:rsid w:val="00E4151E"/>
    <w:rsid w:val="00E55410"/>
    <w:rsid w:val="00E802A7"/>
    <w:rsid w:val="00E82CC4"/>
    <w:rsid w:val="00E8793C"/>
    <w:rsid w:val="00EA20BF"/>
    <w:rsid w:val="00EA3933"/>
    <w:rsid w:val="00EB2278"/>
    <w:rsid w:val="00ED5107"/>
    <w:rsid w:val="00EE44C1"/>
    <w:rsid w:val="00EF19B8"/>
    <w:rsid w:val="00F075A5"/>
    <w:rsid w:val="00F361D6"/>
    <w:rsid w:val="00F659DC"/>
    <w:rsid w:val="00F82E7F"/>
    <w:rsid w:val="00F94423"/>
    <w:rsid w:val="00F96508"/>
    <w:rsid w:val="00FC234B"/>
    <w:rsid w:val="00FC69CD"/>
    <w:rsid w:val="00FC75B1"/>
    <w:rsid w:val="00FE090F"/>
    <w:rsid w:val="00FE4636"/>
    <w:rsid w:val="00FF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C027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CC4"/>
    <w:pPr>
      <w:spacing w:before="120" w:after="120" w:line="240" w:lineRule="auto"/>
      <w:jc w:val="both"/>
    </w:pPr>
    <w:rPr>
      <w:rFonts w:ascii="Verdana" w:eastAsiaTheme="minorEastAsia" w:hAnsi="Verdana"/>
      <w:sz w:val="24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5A"/>
    <w:pPr>
      <w:spacing w:after="0" w:line="240" w:lineRule="auto"/>
      <w:ind w:left="658" w:hanging="658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14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45A"/>
    <w:rPr>
      <w:rFonts w:ascii="Tahoma" w:eastAsiaTheme="minorEastAsia" w:hAnsi="Tahoma" w:cs="Tahoma"/>
      <w:sz w:val="16"/>
      <w:szCs w:val="16"/>
      <w:lang w:bidi="en-US"/>
    </w:rPr>
  </w:style>
  <w:style w:type="table" w:customStyle="1" w:styleId="Tabellenraster1">
    <w:name w:val="Tabellenraster1"/>
    <w:basedOn w:val="TableNormal"/>
    <w:next w:val="TableGrid"/>
    <w:uiPriority w:val="39"/>
    <w:rsid w:val="0090145A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2">
    <w:name w:val="Tabellenraster2"/>
    <w:basedOn w:val="TableNormal"/>
    <w:next w:val="TableGrid"/>
    <w:uiPriority w:val="39"/>
    <w:rsid w:val="004325B2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3">
    <w:name w:val="Tabellenraster3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4">
    <w:name w:val="Tabellenraster4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5">
    <w:name w:val="Tabellenraster5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6">
    <w:name w:val="Tabellenraster6"/>
    <w:basedOn w:val="TableNormal"/>
    <w:next w:val="TableGrid"/>
    <w:uiPriority w:val="39"/>
    <w:rsid w:val="00906C95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table" w:customStyle="1" w:styleId="Tabellenraster11">
    <w:name w:val="Tabellenraster11"/>
    <w:basedOn w:val="TableNormal"/>
    <w:next w:val="TableGrid"/>
    <w:uiPriority w:val="39"/>
    <w:rsid w:val="00906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BD6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6841"/>
    <w:rPr>
      <w:rFonts w:ascii="Tahoma" w:eastAsiaTheme="minorEastAsi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241695"/>
    <w:pPr>
      <w:ind w:left="720"/>
      <w:contextualSpacing/>
    </w:pPr>
  </w:style>
  <w:style w:type="table" w:customStyle="1" w:styleId="Tabellenraster7">
    <w:name w:val="Tabellenraster7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8">
    <w:name w:val="Tabellenraster8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9">
    <w:name w:val="Tabellenraster9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10">
    <w:name w:val="Tabellenraster10"/>
    <w:basedOn w:val="TableNormal"/>
    <w:next w:val="TableGrid"/>
    <w:uiPriority w:val="39"/>
    <w:rsid w:val="00045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CC4"/>
    <w:pPr>
      <w:spacing w:before="120" w:after="120" w:line="240" w:lineRule="auto"/>
      <w:jc w:val="both"/>
    </w:pPr>
    <w:rPr>
      <w:rFonts w:ascii="Verdana" w:eastAsiaTheme="minorEastAsia" w:hAnsi="Verdana"/>
      <w:sz w:val="24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5A"/>
    <w:pPr>
      <w:spacing w:after="0" w:line="240" w:lineRule="auto"/>
      <w:ind w:left="658" w:hanging="658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14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45A"/>
    <w:rPr>
      <w:rFonts w:ascii="Tahoma" w:eastAsiaTheme="minorEastAsia" w:hAnsi="Tahoma" w:cs="Tahoma"/>
      <w:sz w:val="16"/>
      <w:szCs w:val="16"/>
      <w:lang w:bidi="en-US"/>
    </w:rPr>
  </w:style>
  <w:style w:type="table" w:customStyle="1" w:styleId="Tabellenraster1">
    <w:name w:val="Tabellenraster1"/>
    <w:basedOn w:val="TableNormal"/>
    <w:next w:val="TableGrid"/>
    <w:uiPriority w:val="39"/>
    <w:rsid w:val="0090145A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2">
    <w:name w:val="Tabellenraster2"/>
    <w:basedOn w:val="TableNormal"/>
    <w:next w:val="TableGrid"/>
    <w:uiPriority w:val="39"/>
    <w:rsid w:val="004325B2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3">
    <w:name w:val="Tabellenraster3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4">
    <w:name w:val="Tabellenraster4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5">
    <w:name w:val="Tabellenraster5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6">
    <w:name w:val="Tabellenraster6"/>
    <w:basedOn w:val="TableNormal"/>
    <w:next w:val="TableGrid"/>
    <w:uiPriority w:val="39"/>
    <w:rsid w:val="00906C95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table" w:customStyle="1" w:styleId="Tabellenraster11">
    <w:name w:val="Tabellenraster11"/>
    <w:basedOn w:val="TableNormal"/>
    <w:next w:val="TableGrid"/>
    <w:uiPriority w:val="39"/>
    <w:rsid w:val="00906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BD6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6841"/>
    <w:rPr>
      <w:rFonts w:ascii="Tahoma" w:eastAsiaTheme="minorEastAsi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241695"/>
    <w:pPr>
      <w:ind w:left="720"/>
      <w:contextualSpacing/>
    </w:pPr>
  </w:style>
  <w:style w:type="table" w:customStyle="1" w:styleId="Tabellenraster7">
    <w:name w:val="Tabellenraster7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8">
    <w:name w:val="Tabellenraster8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9">
    <w:name w:val="Tabellenraster9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10">
    <w:name w:val="Tabellenraster10"/>
    <w:basedOn w:val="TableNormal"/>
    <w:next w:val="TableGrid"/>
    <w:uiPriority w:val="39"/>
    <w:rsid w:val="00045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PT201\AppData\Roaming\Microsoft\Templates\musterdatei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43A5C-CDA5-473F-8612-4020553F6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musterdatei.dotx</Template>
  <TotalTime>630</TotalTime>
  <Pages>99</Pages>
  <Words>8056</Words>
  <Characters>45922</Characters>
  <Application>Microsoft Office Word</Application>
  <DocSecurity>0</DocSecurity>
  <Lines>382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Avestos 02</dc:creator>
  <cp:lastModifiedBy>Chung</cp:lastModifiedBy>
  <cp:revision>112</cp:revision>
  <cp:lastPrinted>2020-03-16T14:16:00Z</cp:lastPrinted>
  <dcterms:created xsi:type="dcterms:W3CDTF">2020-03-03T12:31:00Z</dcterms:created>
  <dcterms:modified xsi:type="dcterms:W3CDTF">2020-07-16T07:03:00Z</dcterms:modified>
</cp:coreProperties>
</file>